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F0" w:rsidRPr="00235954" w:rsidRDefault="00A775F0" w:rsidP="00746428">
      <w:pPr>
        <w:tabs>
          <w:tab w:val="left" w:pos="530"/>
          <w:tab w:val="left" w:pos="9180"/>
        </w:tabs>
        <w:ind w:left="1620" w:right="1592"/>
        <w:rPr>
          <w:sz w:val="4"/>
          <w:szCs w:val="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9pt;margin-top:-75.15pt;width:81pt;height:50.55pt;z-index:251658752">
            <v:imagedata r:id="rId7" o:title="" chromakey="#fffffc" gain="74473f" blacklevel="-1966f"/>
          </v:shape>
        </w:pict>
      </w:r>
      <w:r>
        <w:rPr>
          <w:noProof/>
        </w:rPr>
        <w:pict>
          <v:shape id="_x0000_s1027" type="#_x0000_t75" style="position:absolute;left:0;text-align:left;margin-left:0;margin-top:-75.15pt;width:81pt;height:50.55pt;z-index:251656704">
            <v:imagedata r:id="rId7" o:title="" chromakey="#fffffc" gain="74473f" blacklevel="-1966f"/>
          </v:shape>
        </w:pict>
      </w:r>
    </w:p>
    <w:p w:rsidR="00A775F0" w:rsidRPr="007875CE" w:rsidRDefault="00A775F0" w:rsidP="003D1B03">
      <w:pPr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:rsidR="00A775F0" w:rsidRPr="00B636F4" w:rsidRDefault="00A775F0" w:rsidP="003D1B03">
      <w:pPr>
        <w:jc w:val="center"/>
        <w:rPr>
          <w:rFonts w:ascii="Verdana" w:hAnsi="Verdana" w:cs="Courier New"/>
          <w:b/>
          <w:emboss/>
          <w:color w:val="000000"/>
          <w:sz w:val="20"/>
          <w:szCs w:val="20"/>
        </w:rPr>
      </w:pPr>
      <w:r w:rsidRPr="00B636F4"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 xml:space="preserve">- </w:t>
      </w:r>
      <w:r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>CONSEGUIMENTO IDONEITÀ</w:t>
      </w:r>
      <w:r w:rsidRPr="00B636F4"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 xml:space="preserve"> -</w:t>
      </w:r>
    </w:p>
    <w:p w:rsidR="00A775F0" w:rsidRPr="007875CE" w:rsidRDefault="00A775F0" w:rsidP="003D1B03">
      <w:pPr>
        <w:jc w:val="center"/>
        <w:rPr>
          <w:rFonts w:ascii="Verdana" w:hAnsi="Verdana" w:cs="Courier New"/>
          <w:b/>
          <w:emboss/>
          <w:color w:val="000000"/>
          <w:sz w:val="10"/>
          <w:szCs w:val="10"/>
          <w:u w:val="single"/>
        </w:rPr>
      </w:pPr>
    </w:p>
    <w:p w:rsidR="00A775F0" w:rsidRPr="004B3D0C" w:rsidRDefault="00A775F0" w:rsidP="004B3D0C">
      <w:pPr>
        <w:tabs>
          <w:tab w:val="left" w:pos="530"/>
          <w:tab w:val="left" w:pos="9180"/>
        </w:tabs>
        <w:ind w:left="1620" w:right="1592"/>
        <w:rPr>
          <w:rFonts w:ascii="Courier New" w:hAnsi="Courier New" w:cs="Courier New"/>
          <w:b/>
          <w:noProof/>
          <w:sz w:val="4"/>
          <w:szCs w:val="4"/>
          <w:u w:val="single"/>
        </w:rPr>
      </w:pPr>
    </w:p>
    <w:tbl>
      <w:tblPr>
        <w:tblW w:w="3363" w:type="pct"/>
        <w:jc w:val="center"/>
        <w:tblCellSpacing w:w="20" w:type="dxa"/>
        <w:tblLook w:val="01E0"/>
      </w:tblPr>
      <w:tblGrid>
        <w:gridCol w:w="2622"/>
        <w:gridCol w:w="2416"/>
        <w:gridCol w:w="2318"/>
      </w:tblGrid>
      <w:tr w:rsidR="00A775F0" w:rsidTr="005E319E">
        <w:trPr>
          <w:tblCellSpacing w:w="20" w:type="dxa"/>
          <w:jc w:val="center"/>
        </w:trPr>
        <w:tc>
          <w:tcPr>
            <w:tcW w:w="1742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A775F0" w:rsidRPr="0069458D" w:rsidRDefault="00A775F0" w:rsidP="00D34BC8">
            <w:pPr>
              <w:rPr>
                <w:rFonts w:ascii="Garamond" w:hAnsi="Garamond" w:cs="Courier New"/>
                <w:sz w:val="16"/>
                <w:szCs w:val="16"/>
              </w:rPr>
            </w:pPr>
          </w:p>
        </w:tc>
        <w:tc>
          <w:tcPr>
            <w:tcW w:w="1615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A775F0" w:rsidRPr="0069458D" w:rsidRDefault="00A775F0" w:rsidP="0069458D">
            <w:pPr>
              <w:ind w:left="-176" w:firstLine="176"/>
              <w:jc w:val="center"/>
              <w:rPr>
                <w:rFonts w:ascii="Garamond" w:hAnsi="Garamond" w:cs="Courier New"/>
                <w:sz w:val="20"/>
                <w:szCs w:val="20"/>
              </w:rPr>
            </w:pPr>
            <w:r w:rsidRPr="0069458D">
              <w:rPr>
                <w:rFonts w:ascii="Courier New" w:hAnsi="Courier New" w:cs="Courier New"/>
              </w:rPr>
              <w:t>A</w:t>
            </w:r>
            <w:r w:rsidRPr="0069458D">
              <w:rPr>
                <w:rFonts w:ascii="Courier New" w:hAnsi="Courier New" w:cs="Courier New"/>
                <w:sz w:val="16"/>
                <w:szCs w:val="16"/>
              </w:rPr>
              <w:t>NN0</w:t>
            </w:r>
            <w:r w:rsidRPr="0069458D">
              <w:rPr>
                <w:rFonts w:ascii="Garamond" w:hAnsi="Garamond" w:cs="Courier New"/>
                <w:sz w:val="16"/>
                <w:szCs w:val="16"/>
              </w:rPr>
              <w:t xml:space="preserve"> </w:t>
            </w:r>
            <w:r w:rsidRPr="0069458D">
              <w:rPr>
                <w:rFonts w:ascii="Courier New" w:hAnsi="Courier New" w:cs="Courier New"/>
              </w:rPr>
              <w:t>A</w:t>
            </w:r>
            <w:r w:rsidRPr="0069458D">
              <w:rPr>
                <w:rFonts w:ascii="Courier New" w:hAnsi="Courier New" w:cs="Courier New"/>
                <w:sz w:val="16"/>
                <w:szCs w:val="16"/>
              </w:rPr>
              <w:t>CCADEMICO</w:t>
            </w:r>
            <w:r w:rsidRPr="0069458D">
              <w:rPr>
                <w:rFonts w:ascii="Garamond" w:hAnsi="Garamond" w:cs="Courier New"/>
                <w:sz w:val="16"/>
                <w:szCs w:val="16"/>
              </w:rPr>
              <w:t xml:space="preserve"> </w:t>
            </w:r>
            <w:r w:rsidRPr="0069458D">
              <w:rPr>
                <w:rFonts w:ascii="Garamond" w:hAnsi="Garamond" w:cs="Courier New"/>
              </w:rPr>
              <w:t xml:space="preserve"> </w:t>
            </w:r>
            <w:r w:rsidRPr="0069458D">
              <w:rPr>
                <w:rFonts w:ascii="Courier New" w:hAnsi="Courier New" w:cs="Courier New"/>
              </w:rPr>
              <w:t>____________</w:t>
            </w:r>
          </w:p>
        </w:tc>
        <w:tc>
          <w:tcPr>
            <w:tcW w:w="1535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A775F0" w:rsidRPr="0069458D" w:rsidRDefault="00A775F0" w:rsidP="00C91906">
            <w:pPr>
              <w:rPr>
                <w:rFonts w:ascii="Garamond" w:hAnsi="Garamond" w:cs="Courier New"/>
                <w:sz w:val="20"/>
                <w:szCs w:val="20"/>
              </w:rPr>
            </w:pPr>
            <w:r w:rsidRPr="0069458D">
              <w:rPr>
                <w:rFonts w:ascii="Garamond" w:hAnsi="Garamond" w:cs="Courier New"/>
              </w:rPr>
              <w:t xml:space="preserve">   </w:t>
            </w:r>
          </w:p>
        </w:tc>
      </w:tr>
    </w:tbl>
    <w:p w:rsidR="00A775F0" w:rsidRPr="006A5D18" w:rsidRDefault="00A775F0" w:rsidP="00697F57">
      <w:pPr>
        <w:jc w:val="both"/>
        <w:rPr>
          <w:rFonts w:ascii="Courier New" w:hAnsi="Courier New" w:cs="Courier New"/>
          <w:b/>
          <w:spacing w:val="-20"/>
          <w:sz w:val="10"/>
          <w:szCs w:val="10"/>
        </w:rPr>
      </w:pPr>
    </w:p>
    <w:p w:rsidR="00A775F0" w:rsidRPr="00C91906" w:rsidRDefault="00A775F0" w:rsidP="00697F57">
      <w:pPr>
        <w:jc w:val="both"/>
        <w:rPr>
          <w:rFonts w:ascii="Garamond" w:hAnsi="Garamond" w:cs="Courier New"/>
          <w:sz w:val="16"/>
          <w:szCs w:val="16"/>
        </w:rPr>
      </w:pPr>
      <w:r>
        <w:rPr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8" type="#_x0000_t201" style="position:absolute;left:0;text-align:left;margin-left:89.4pt;margin-top:1.95pt;width:468pt;height:19.5pt;z-index:251657728" filled="f" fillcolor="#969696" stroked="f">
            <v:imagedata r:id="rId8" o:title=""/>
          </v:shape>
        </w:pict>
      </w:r>
      <w:r w:rsidRPr="00C91906">
        <w:rPr>
          <w:rFonts w:ascii="Garamond" w:hAnsi="Garamond" w:cs="Courier New"/>
          <w:b/>
        </w:rPr>
        <w:t>DISCIPLINA</w:t>
      </w:r>
      <w:r w:rsidRPr="00C91906">
        <w:rPr>
          <w:rFonts w:ascii="Garamond" w:hAnsi="Garamond" w:cs="Courier New"/>
          <w:spacing w:val="-20"/>
        </w:rPr>
        <w:t>:</w:t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</w:p>
    <w:p w:rsidR="00A775F0" w:rsidRPr="00C91906" w:rsidRDefault="00A775F0" w:rsidP="00E31D61">
      <w:pPr>
        <w:spacing w:line="360" w:lineRule="auto"/>
        <w:jc w:val="both"/>
        <w:rPr>
          <w:rFonts w:ascii="Garamond" w:hAnsi="Garamond" w:cs="Courier New"/>
          <w:sz w:val="12"/>
          <w:szCs w:val="12"/>
        </w:rPr>
      </w:pPr>
    </w:p>
    <w:p w:rsidR="00A775F0" w:rsidRPr="00C91906" w:rsidRDefault="00A775F0" w:rsidP="001E61BF">
      <w:pPr>
        <w:jc w:val="both"/>
        <w:rPr>
          <w:rFonts w:ascii="Garamond" w:hAnsi="Garamond" w:cs="Courier New"/>
          <w:b/>
        </w:rPr>
      </w:pPr>
      <w:r w:rsidRPr="00C91906">
        <w:rPr>
          <w:rFonts w:ascii="Garamond" w:hAnsi="Garamond" w:cs="Courier New"/>
          <w:b/>
        </w:rPr>
        <w:t>DOCENTE TITOLARE DELL’INSEGNAMENTO:</w:t>
      </w:r>
    </w:p>
    <w:tbl>
      <w:tblPr>
        <w:tblW w:w="0" w:type="auto"/>
        <w:tblLook w:val="01E0"/>
      </w:tblPr>
      <w:tblGrid>
        <w:gridCol w:w="328"/>
        <w:gridCol w:w="3175"/>
        <w:gridCol w:w="441"/>
      </w:tblGrid>
      <w:tr w:rsidR="00A775F0" w:rsidRPr="00C91906" w:rsidTr="0069458D">
        <w:trPr>
          <w:trHeight w:val="340"/>
        </w:trPr>
        <w:tc>
          <w:tcPr>
            <w:tcW w:w="328" w:type="dxa"/>
            <w:tcMar>
              <w:left w:w="0" w:type="dxa"/>
              <w:right w:w="57" w:type="dxa"/>
            </w:tcMar>
            <w:vAlign w:val="bottom"/>
          </w:tcPr>
          <w:p w:rsidR="00A775F0" w:rsidRPr="0069458D" w:rsidRDefault="00A775F0" w:rsidP="0069458D">
            <w:pPr>
              <w:jc w:val="right"/>
              <w:rPr>
                <w:rFonts w:ascii="Garamond" w:hAnsi="Garamond" w:cs="Courier New"/>
                <w:sz w:val="22"/>
                <w:szCs w:val="22"/>
              </w:rPr>
            </w:pPr>
            <w:r w:rsidRPr="0069458D">
              <w:rPr>
                <w:rFonts w:ascii="Garamond" w:hAnsi="Garamond" w:cs="Courier New"/>
                <w:sz w:val="22"/>
                <w:szCs w:val="22"/>
              </w:rPr>
              <w:t>M°</w:t>
            </w:r>
          </w:p>
        </w:tc>
        <w:tc>
          <w:tcPr>
            <w:tcW w:w="317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5F0" w:rsidRPr="0069458D" w:rsidRDefault="00A775F0" w:rsidP="006C295B">
            <w:pPr>
              <w:rPr>
                <w:rFonts w:ascii="Garamond" w:hAnsi="Garamond" w:cs="Courier New"/>
                <w:sz w:val="22"/>
                <w:szCs w:val="22"/>
              </w:rPr>
            </w:pPr>
          </w:p>
        </w:tc>
        <w:tc>
          <w:tcPr>
            <w:tcW w:w="441" w:type="dxa"/>
            <w:tcMar>
              <w:left w:w="113" w:type="dxa"/>
              <w:right w:w="57" w:type="dxa"/>
            </w:tcMar>
            <w:vAlign w:val="bottom"/>
          </w:tcPr>
          <w:p w:rsidR="00A775F0" w:rsidRPr="0069458D" w:rsidRDefault="00A775F0" w:rsidP="0069458D">
            <w:pPr>
              <w:jc w:val="center"/>
              <w:rPr>
                <w:rFonts w:ascii="Garamond" w:hAnsi="Garamond" w:cs="Courier New"/>
                <w:sz w:val="22"/>
                <w:szCs w:val="22"/>
              </w:rPr>
            </w:pPr>
          </w:p>
        </w:tc>
      </w:tr>
    </w:tbl>
    <w:p w:rsidR="00A775F0" w:rsidRPr="00C91906" w:rsidRDefault="00A775F0" w:rsidP="00882747">
      <w:pPr>
        <w:jc w:val="both"/>
        <w:rPr>
          <w:rFonts w:ascii="Garamond" w:hAnsi="Garamond" w:cs="Courier New"/>
          <w:sz w:val="6"/>
          <w:szCs w:val="6"/>
        </w:rPr>
      </w:pPr>
    </w:p>
    <w:p w:rsidR="00A775F0" w:rsidRDefault="00A775F0" w:rsidP="00136A3A">
      <w:pPr>
        <w:rPr>
          <w:rFonts w:ascii="Garamond" w:eastAsia="Arial Unicode MS" w:hAnsi="Garamond" w:cs="Arial Unicode MS"/>
          <w:b/>
          <w:spacing w:val="80"/>
          <w:sz w:val="20"/>
          <w:szCs w:val="20"/>
          <w:u w:val="single"/>
        </w:rPr>
      </w:pPr>
    </w:p>
    <w:p w:rsidR="00A775F0" w:rsidRPr="00C91906" w:rsidRDefault="00A775F0" w:rsidP="005E319E">
      <w:pPr>
        <w:jc w:val="center"/>
        <w:rPr>
          <w:rFonts w:ascii="Garamond" w:eastAsia="Arial Unicode MS" w:hAnsi="Garamond" w:cs="Arial Unicode MS"/>
          <w:b/>
          <w:sz w:val="20"/>
          <w:szCs w:val="20"/>
          <w:u w:val="single"/>
        </w:rPr>
      </w:pPr>
      <w:r>
        <w:rPr>
          <w:rFonts w:ascii="Garamond" w:eastAsia="Arial Unicode MS" w:hAnsi="Garamond" w:cs="Arial Unicode MS"/>
          <w:b/>
          <w:noProof/>
          <w:spacing w:val="80"/>
          <w:sz w:val="20"/>
          <w:szCs w:val="20"/>
          <w:u w:val="single"/>
        </w:rPr>
        <w:t>STUDENTI</w:t>
      </w:r>
    </w:p>
    <w:p w:rsidR="00A775F0" w:rsidRPr="00C91906" w:rsidRDefault="00A775F0" w:rsidP="00DC7B68">
      <w:pPr>
        <w:jc w:val="center"/>
        <w:rPr>
          <w:rFonts w:ascii="Garamond" w:eastAsia="Arial Unicode MS" w:hAnsi="Garamond" w:cs="Arial Unicode MS"/>
          <w:b/>
          <w:spacing w:val="80"/>
          <w:sz w:val="4"/>
          <w:szCs w:val="4"/>
          <w:u w:val="single"/>
        </w:rPr>
      </w:pPr>
    </w:p>
    <w:tbl>
      <w:tblPr>
        <w:tblW w:w="0" w:type="auto"/>
        <w:jc w:val="center"/>
        <w:tblCellSpacing w:w="14" w:type="dxa"/>
        <w:tblBorders>
          <w:top w:val="outset" w:sz="8" w:space="0" w:color="C0C0C0"/>
          <w:left w:val="outset" w:sz="8" w:space="0" w:color="C0C0C0"/>
          <w:bottom w:val="outset" w:sz="8" w:space="0" w:color="C0C0C0"/>
          <w:right w:val="outset" w:sz="8" w:space="0" w:color="C0C0C0"/>
          <w:insideH w:val="outset" w:sz="8" w:space="0" w:color="C0C0C0"/>
          <w:insideV w:val="outset" w:sz="8" w:space="0" w:color="C0C0C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1743"/>
        <w:gridCol w:w="4394"/>
        <w:gridCol w:w="4408"/>
      </w:tblGrid>
      <w:tr w:rsidR="00A775F0" w:rsidRPr="00C91906" w:rsidTr="0069458D">
        <w:trPr>
          <w:trHeight w:val="170"/>
          <w:tblCellSpacing w:w="14" w:type="dxa"/>
          <w:jc w:val="center"/>
        </w:trPr>
        <w:tc>
          <w:tcPr>
            <w:tcW w:w="1701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A775F0" w:rsidRPr="0069458D" w:rsidRDefault="00A775F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MATRICOLA</w:t>
            </w:r>
          </w:p>
        </w:tc>
        <w:tc>
          <w:tcPr>
            <w:tcW w:w="4366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A775F0" w:rsidRPr="0069458D" w:rsidRDefault="00A775F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COGNOME</w:t>
            </w:r>
          </w:p>
        </w:tc>
        <w:tc>
          <w:tcPr>
            <w:tcW w:w="4366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A775F0" w:rsidRPr="0069458D" w:rsidRDefault="00A775F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NOME</w:t>
            </w: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A775F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A775F0" w:rsidRPr="0069458D" w:rsidRDefault="00A775F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</w:tbl>
    <w:p w:rsidR="00A775F0" w:rsidRPr="00C91906" w:rsidRDefault="00A775F0" w:rsidP="00F92A87">
      <w:pPr>
        <w:rPr>
          <w:rFonts w:ascii="Garamond" w:hAnsi="Garamond" w:cs="Courier New"/>
          <w:b/>
          <w:sz w:val="8"/>
          <w:szCs w:val="8"/>
        </w:rPr>
      </w:pPr>
    </w:p>
    <w:p w:rsidR="00A775F0" w:rsidRPr="00C91906" w:rsidRDefault="00A775F0" w:rsidP="00D26182">
      <w:pPr>
        <w:jc w:val="center"/>
        <w:rPr>
          <w:rFonts w:ascii="Garamond" w:hAnsi="Garamond" w:cs="Courier New"/>
          <w:sz w:val="12"/>
          <w:szCs w:val="12"/>
        </w:rPr>
      </w:pPr>
    </w:p>
    <w:p w:rsidR="00A775F0" w:rsidRDefault="00A775F0" w:rsidP="00D26182">
      <w:pPr>
        <w:rPr>
          <w:rFonts w:ascii="Garamond" w:hAnsi="Garamond" w:cs="Courier New"/>
          <w:sz w:val="8"/>
          <w:szCs w:val="8"/>
        </w:rPr>
      </w:pPr>
    </w:p>
    <w:p w:rsidR="00A775F0" w:rsidRDefault="00A775F0" w:rsidP="005E319E">
      <w:pPr>
        <w:jc w:val="center"/>
        <w:rPr>
          <w:rFonts w:ascii="Garamond" w:hAnsi="Garamond" w:cs="Courier New"/>
        </w:rPr>
      </w:pPr>
      <w:r>
        <w:rPr>
          <w:rFonts w:ascii="Garamond" w:hAnsi="Garamond" w:cs="Courier New"/>
        </w:rPr>
        <w:t>avendo assolto al relativo obbligo di frequenza,conseguono l’idoneità per la disciplina</w:t>
      </w:r>
    </w:p>
    <w:p w:rsidR="00A775F0" w:rsidRDefault="00A775F0" w:rsidP="007956DB">
      <w:pPr>
        <w:jc w:val="center"/>
        <w:rPr>
          <w:rFonts w:ascii="Garamond" w:hAnsi="Garamond" w:cs="Courier New"/>
        </w:rPr>
      </w:pPr>
    </w:p>
    <w:p w:rsidR="00A775F0" w:rsidRDefault="00A775F0" w:rsidP="007956DB">
      <w:pPr>
        <w:jc w:val="center"/>
        <w:rPr>
          <w:rFonts w:ascii="Garamond" w:hAnsi="Garamond" w:cs="Courier New"/>
        </w:rPr>
      </w:pPr>
    </w:p>
    <w:bookmarkStart w:id="0" w:name="Controllo2"/>
    <w:p w:rsidR="00A775F0" w:rsidRPr="00C91906" w:rsidRDefault="00A775F0" w:rsidP="007956DB">
      <w:pPr>
        <w:numPr>
          <w:ilvl w:val="0"/>
          <w:numId w:val="3"/>
        </w:numPr>
        <w:tabs>
          <w:tab w:val="clear" w:pos="507"/>
          <w:tab w:val="num" w:pos="360"/>
        </w:tabs>
        <w:ind w:left="540"/>
        <w:rPr>
          <w:rFonts w:ascii="Garamond" w:hAnsi="Garamond" w:cs="Courier New"/>
        </w:rPr>
      </w:pPr>
      <w:r w:rsidRPr="00C91906">
        <w:rPr>
          <w:rFonts w:ascii="Garamond" w:hAnsi="Garamond" w:cs="Courier New"/>
        </w:rPr>
        <w:fldChar w:fldCharType="begin">
          <w:ffData>
            <w:name w:val="Controllo2"/>
            <w:enabled/>
            <w:calcOnExit w:val="0"/>
            <w:checkBox>
              <w:size w:val="22"/>
              <w:default w:val="0"/>
            </w:checkBox>
          </w:ffData>
        </w:fldChar>
      </w:r>
      <w:r w:rsidRPr="00C91906">
        <w:rPr>
          <w:rFonts w:ascii="Garamond" w:hAnsi="Garamond" w:cs="Courier New"/>
        </w:rPr>
        <w:instrText xml:space="preserve"> FORMCHECKBOX </w:instrText>
      </w:r>
      <w:r w:rsidRPr="00C91906">
        <w:rPr>
          <w:rFonts w:ascii="Garamond" w:hAnsi="Garamond" w:cs="Courier New"/>
        </w:rPr>
      </w:r>
      <w:r w:rsidRPr="00C91906">
        <w:rPr>
          <w:rFonts w:ascii="Garamond" w:hAnsi="Garamond" w:cs="Courier New"/>
        </w:rPr>
        <w:fldChar w:fldCharType="end"/>
      </w:r>
      <w:bookmarkEnd w:id="0"/>
      <w:r w:rsidRPr="00C91906">
        <w:rPr>
          <w:rFonts w:ascii="Garamond" w:hAnsi="Garamond" w:cs="Courier New"/>
        </w:rPr>
        <w:tab/>
      </w:r>
      <w:r w:rsidRPr="00C91906">
        <w:rPr>
          <w:rFonts w:ascii="Garamond" w:hAnsi="Garamond" w:cs="Courier New"/>
          <w:spacing w:val="1"/>
        </w:rPr>
        <w:t xml:space="preserve">prevista </w:t>
      </w:r>
      <w:r w:rsidRPr="00C91906">
        <w:rPr>
          <w:rFonts w:ascii="Garamond" w:hAnsi="Garamond" w:cs="Courier New"/>
        </w:rPr>
        <w:t xml:space="preserve">al ___ anno quale </w:t>
      </w:r>
      <w:r w:rsidRPr="00C91906">
        <w:rPr>
          <w:rFonts w:ascii="Garamond" w:hAnsi="Garamond" w:cs="Courier New"/>
          <w:b/>
        </w:rPr>
        <w:t>attività formativa</w:t>
      </w:r>
      <w:r w:rsidRPr="00C91906">
        <w:rPr>
          <w:rFonts w:ascii="Garamond" w:hAnsi="Garamond" w:cs="Courier New"/>
        </w:rPr>
        <w:t>:</w:t>
      </w:r>
    </w:p>
    <w:p w:rsidR="00A775F0" w:rsidRPr="00C91906" w:rsidRDefault="00A775F0" w:rsidP="007956DB">
      <w:pPr>
        <w:ind w:left="357" w:hanging="357"/>
        <w:jc w:val="both"/>
        <w:rPr>
          <w:rFonts w:ascii="Garamond" w:hAnsi="Garamond" w:cs="Courier New"/>
          <w:sz w:val="8"/>
          <w:szCs w:val="8"/>
        </w:rPr>
      </w:pPr>
    </w:p>
    <w:p w:rsidR="00A775F0" w:rsidRPr="00C91906" w:rsidRDefault="00A775F0" w:rsidP="007956DB">
      <w:pPr>
        <w:ind w:left="720"/>
        <w:rPr>
          <w:rFonts w:ascii="Garamond" w:hAnsi="Garamond" w:cs="Courier New"/>
          <w:sz w:val="20"/>
          <w:szCs w:val="20"/>
        </w:rPr>
      </w:pP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comune/di base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caratterizzante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integrativa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altra attività formativa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a scelta/elettiva</w:t>
      </w:r>
    </w:p>
    <w:p w:rsidR="00A775F0" w:rsidRPr="00C91906" w:rsidRDefault="00A775F0" w:rsidP="007956DB">
      <w:pPr>
        <w:jc w:val="both"/>
        <w:rPr>
          <w:rFonts w:ascii="Garamond" w:hAnsi="Garamond" w:cs="Courier New"/>
          <w:sz w:val="16"/>
          <w:szCs w:val="16"/>
        </w:rPr>
      </w:pPr>
    </w:p>
    <w:p w:rsidR="00A775F0" w:rsidRPr="00C91906" w:rsidRDefault="00A775F0" w:rsidP="007956DB">
      <w:pPr>
        <w:numPr>
          <w:ilvl w:val="0"/>
          <w:numId w:val="3"/>
        </w:numPr>
        <w:tabs>
          <w:tab w:val="clear" w:pos="507"/>
          <w:tab w:val="num" w:pos="360"/>
        </w:tabs>
        <w:ind w:left="540"/>
        <w:jc w:val="both"/>
        <w:rPr>
          <w:rFonts w:ascii="Garamond" w:hAnsi="Garamond" w:cs="Courier New"/>
        </w:rPr>
      </w:pPr>
      <w:r w:rsidRPr="00C91906">
        <w:rPr>
          <w:rFonts w:ascii="Garamond" w:hAnsi="Garamond" w:cs="Courier New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91906">
        <w:rPr>
          <w:rFonts w:ascii="Garamond" w:hAnsi="Garamond" w:cs="Courier New"/>
        </w:rPr>
        <w:instrText xml:space="preserve"> FORMCHECKBOX </w:instrText>
      </w:r>
      <w:r w:rsidRPr="00C91906">
        <w:rPr>
          <w:rFonts w:ascii="Garamond" w:hAnsi="Garamond" w:cs="Courier New"/>
        </w:rPr>
      </w:r>
      <w:r w:rsidRPr="00C91906">
        <w:rPr>
          <w:rFonts w:ascii="Garamond" w:hAnsi="Garamond" w:cs="Courier New"/>
        </w:rPr>
        <w:fldChar w:fldCharType="end"/>
      </w:r>
      <w:r w:rsidRPr="00C91906">
        <w:rPr>
          <w:rFonts w:ascii="Garamond" w:hAnsi="Garamond" w:cs="Courier New"/>
        </w:rPr>
        <w:tab/>
      </w:r>
      <w:r w:rsidRPr="00C91906">
        <w:rPr>
          <w:rFonts w:ascii="Garamond" w:hAnsi="Garamond" w:cs="Courier New"/>
          <w:b/>
        </w:rPr>
        <w:t>obbligo formativo aggiuntivo</w:t>
      </w:r>
      <w:r w:rsidRPr="00C91906">
        <w:rPr>
          <w:rFonts w:ascii="Garamond" w:hAnsi="Garamond" w:cs="Courier New"/>
        </w:rPr>
        <w:t>.</w:t>
      </w:r>
    </w:p>
    <w:p w:rsidR="00A775F0" w:rsidRPr="00C91906" w:rsidRDefault="00A775F0" w:rsidP="007956DB">
      <w:pPr>
        <w:rPr>
          <w:rFonts w:ascii="Garamond" w:hAnsi="Garamond" w:cs="Courier New"/>
        </w:rPr>
      </w:pPr>
    </w:p>
    <w:p w:rsidR="00A775F0" w:rsidRDefault="00A775F0" w:rsidP="0007593C">
      <w:pPr>
        <w:jc w:val="both"/>
        <w:rPr>
          <w:rFonts w:ascii="Garamond" w:hAnsi="Garamond" w:cs="Courier New"/>
          <w:sz w:val="16"/>
          <w:szCs w:val="16"/>
        </w:rPr>
      </w:pPr>
    </w:p>
    <w:p w:rsidR="00A775F0" w:rsidRPr="00C91906" w:rsidRDefault="00A775F0" w:rsidP="0007593C">
      <w:pPr>
        <w:jc w:val="both"/>
        <w:rPr>
          <w:rFonts w:ascii="Garamond" w:hAnsi="Garamond" w:cs="Courier New"/>
          <w:sz w:val="16"/>
          <w:szCs w:val="16"/>
        </w:rPr>
      </w:pPr>
    </w:p>
    <w:p w:rsidR="00A775F0" w:rsidRPr="00C91906" w:rsidRDefault="00A775F0" w:rsidP="007956DB">
      <w:pPr>
        <w:tabs>
          <w:tab w:val="left" w:pos="7513"/>
        </w:tabs>
        <w:ind w:left="680" w:right="6452"/>
        <w:rPr>
          <w:rFonts w:ascii="Garamond" w:hAnsi="Garamond" w:cs="Courier New"/>
          <w:spacing w:val="-2"/>
          <w:sz w:val="28"/>
          <w:szCs w:val="28"/>
        </w:rPr>
      </w:pPr>
      <w:r w:rsidRPr="00C91906">
        <w:rPr>
          <w:rFonts w:ascii="Garamond" w:hAnsi="Garamond" w:cs="Courier New"/>
          <w:spacing w:val="-2"/>
          <w:sz w:val="28"/>
          <w:szCs w:val="28"/>
        </w:rPr>
        <w:t>Bari, ___ /___ /_____</w:t>
      </w:r>
      <w:r>
        <w:rPr>
          <w:rFonts w:ascii="Garamond" w:hAnsi="Garamond" w:cs="Courier New"/>
          <w:spacing w:val="-2"/>
          <w:sz w:val="28"/>
          <w:szCs w:val="28"/>
        </w:rPr>
        <w:tab/>
      </w:r>
      <w:r>
        <w:rPr>
          <w:rFonts w:ascii="Garamond" w:hAnsi="Garamond" w:cs="Courier New"/>
          <w:spacing w:val="-2"/>
          <w:sz w:val="28"/>
          <w:szCs w:val="28"/>
        </w:rPr>
        <w:tab/>
      </w:r>
      <w:r w:rsidRPr="007956DB">
        <w:rPr>
          <w:rFonts w:ascii="Garamond" w:hAnsi="Garamond" w:cs="Courier New"/>
          <w:b/>
          <w:spacing w:val="-2"/>
        </w:rPr>
        <w:t>IL DOCENTE</w:t>
      </w:r>
    </w:p>
    <w:p w:rsidR="00A775F0" w:rsidRPr="00C91906" w:rsidRDefault="00A775F0" w:rsidP="00C00606">
      <w:pPr>
        <w:spacing w:line="360" w:lineRule="auto"/>
        <w:ind w:right="6634"/>
        <w:rPr>
          <w:rFonts w:ascii="Garamond" w:hAnsi="Garamond" w:cs="Courier New"/>
          <w:b/>
          <w:spacing w:val="-2"/>
          <w:sz w:val="28"/>
          <w:szCs w:val="28"/>
        </w:rPr>
      </w:pPr>
    </w:p>
    <w:p w:rsidR="00A775F0" w:rsidRDefault="00A775F0" w:rsidP="007956DB">
      <w:pPr>
        <w:spacing w:line="360" w:lineRule="auto"/>
        <w:ind w:right="6634"/>
        <w:rPr>
          <w:rFonts w:ascii="Garamond" w:hAnsi="Garamond" w:cs="Courier New"/>
          <w:b/>
          <w:spacing w:val="-2"/>
        </w:rPr>
      </w:pP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</w:rPr>
        <w:t>Visto IL DIRETT</w:t>
      </w:r>
      <w:r>
        <w:rPr>
          <w:rFonts w:ascii="Garamond" w:hAnsi="Garamond" w:cs="Courier New"/>
          <w:b/>
          <w:spacing w:val="-2"/>
        </w:rPr>
        <w:t>ORE</w:t>
      </w:r>
    </w:p>
    <w:p w:rsidR="00A775F0" w:rsidRDefault="00A775F0" w:rsidP="007956DB">
      <w:pPr>
        <w:spacing w:line="360" w:lineRule="auto"/>
        <w:ind w:right="6634"/>
        <w:rPr>
          <w:rFonts w:ascii="Garamond" w:hAnsi="Garamond" w:cs="Courier New"/>
          <w:b/>
          <w:spacing w:val="-2"/>
        </w:rPr>
      </w:pPr>
    </w:p>
    <w:p w:rsidR="00A775F0" w:rsidRPr="003C2B9B" w:rsidRDefault="00A775F0" w:rsidP="005E319E">
      <w:pPr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Ai fini della regolari</w:t>
      </w:r>
      <w:r>
        <w:rPr>
          <w:rFonts w:ascii="Garamond" w:hAnsi="Garamond" w:cs="Courier New"/>
          <w:spacing w:val="-2"/>
          <w:sz w:val="20"/>
          <w:szCs w:val="20"/>
        </w:rPr>
        <w:t>tà della verifica</w:t>
      </w:r>
      <w:r w:rsidRPr="003C2B9B">
        <w:rPr>
          <w:rFonts w:ascii="Garamond" w:hAnsi="Garamond" w:cs="Courier New"/>
          <w:spacing w:val="-2"/>
          <w:sz w:val="20"/>
          <w:szCs w:val="20"/>
        </w:rPr>
        <w:t xml:space="preserve"> lo studente deve aver adempiuto ai seguenti obblighi:</w:t>
      </w:r>
    </w:p>
    <w:p w:rsidR="00A775F0" w:rsidRPr="003C2B9B" w:rsidRDefault="00A775F0" w:rsidP="005E319E">
      <w:pPr>
        <w:jc w:val="both"/>
        <w:rPr>
          <w:rFonts w:ascii="Garamond" w:hAnsi="Garamond" w:cs="Courier New"/>
          <w:spacing w:val="-2"/>
          <w:sz w:val="20"/>
          <w:szCs w:val="20"/>
        </w:rPr>
      </w:pPr>
    </w:p>
    <w:p w:rsidR="00A775F0" w:rsidRPr="003C2B9B" w:rsidRDefault="00A775F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essere in regola con il pagamento di tasse e contributi (o esserne stato dispensato);</w:t>
      </w:r>
    </w:p>
    <w:p w:rsidR="00A775F0" w:rsidRPr="003C2B9B" w:rsidRDefault="00A775F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essere regolarmente iscritto al relativo corso di insegnamento;</w:t>
      </w:r>
    </w:p>
    <w:p w:rsidR="00A775F0" w:rsidRPr="003C2B9B" w:rsidRDefault="00A775F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aver assolto agli obblighi di frequenza;</w:t>
      </w:r>
    </w:p>
    <w:p w:rsidR="00A775F0" w:rsidRDefault="00A775F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aver rispettato le norme di propedeuticità.</w:t>
      </w:r>
    </w:p>
    <w:p w:rsidR="00A775F0" w:rsidRDefault="00A775F0" w:rsidP="005E319E">
      <w:pPr>
        <w:ind w:left="714"/>
        <w:jc w:val="both"/>
        <w:rPr>
          <w:rFonts w:ascii="Garamond" w:hAnsi="Garamond" w:cs="Courier New"/>
          <w:spacing w:val="-2"/>
          <w:sz w:val="20"/>
          <w:szCs w:val="20"/>
        </w:rPr>
      </w:pPr>
    </w:p>
    <w:p w:rsidR="00A775F0" w:rsidRPr="00136A3A" w:rsidRDefault="00A775F0" w:rsidP="005E319E">
      <w:pPr>
        <w:tabs>
          <w:tab w:val="left" w:pos="5895"/>
        </w:tabs>
        <w:jc w:val="center"/>
        <w:rPr>
          <w:rFonts w:ascii="Garamond" w:hAnsi="Garamond" w:cs="Courier New"/>
          <w:spacing w:val="-2"/>
          <w:sz w:val="20"/>
          <w:szCs w:val="20"/>
        </w:rPr>
      </w:pPr>
      <w:r w:rsidRPr="00136A3A">
        <w:rPr>
          <w:rFonts w:ascii="Garamond" w:hAnsi="Garamond" w:cs="Courier New"/>
          <w:b/>
          <w:sz w:val="20"/>
          <w:szCs w:val="20"/>
        </w:rPr>
        <w:t>Il conseguimento dell’idoneità senza il rispetto sia pure di uno solo degli adempimenti sopraindicati verrà annullato d’ufficio.</w:t>
      </w:r>
    </w:p>
    <w:sectPr w:rsidR="00A775F0" w:rsidRPr="00136A3A" w:rsidSect="005E319E">
      <w:headerReference w:type="default" r:id="rId9"/>
      <w:pgSz w:w="11906" w:h="16838" w:code="9"/>
      <w:pgMar w:top="65" w:right="567" w:bottom="567" w:left="567" w:header="0" w:footer="0" w:gutter="0"/>
      <w:cols w:space="708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5F0" w:rsidRDefault="00A775F0">
      <w:r>
        <w:separator/>
      </w:r>
    </w:p>
  </w:endnote>
  <w:endnote w:type="continuationSeparator" w:id="0">
    <w:p w:rsidR="00A775F0" w:rsidRDefault="00A77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5F0" w:rsidRDefault="00A775F0">
      <w:r>
        <w:separator/>
      </w:r>
    </w:p>
  </w:footnote>
  <w:footnote w:type="continuationSeparator" w:id="0">
    <w:p w:rsidR="00A775F0" w:rsidRDefault="00A77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F0" w:rsidRDefault="00A775F0" w:rsidP="00273595">
    <w:pPr>
      <w:pStyle w:val="Header"/>
      <w:tabs>
        <w:tab w:val="left" w:pos="180"/>
        <w:tab w:val="left" w:pos="9180"/>
      </w:tabs>
      <w:spacing w:line="360" w:lineRule="auto"/>
      <w:ind w:left="1620" w:right="1775"/>
      <w:jc w:val="center"/>
      <w:rPr>
        <w:b/>
        <w:color w:val="000000"/>
        <w:spacing w:val="-2"/>
      </w:rPr>
    </w:pPr>
  </w:p>
  <w:p w:rsidR="00A775F0" w:rsidRPr="00AF49B0" w:rsidRDefault="00A775F0" w:rsidP="00136A3A">
    <w:pPr>
      <w:tabs>
        <w:tab w:val="left" w:pos="180"/>
        <w:tab w:val="left" w:pos="9180"/>
      </w:tabs>
      <w:ind w:left="1620" w:right="1592"/>
      <w:jc w:val="center"/>
      <w:rPr>
        <w:color w:val="4D4D4D"/>
        <w:spacing w:val="16"/>
        <w:sz w:val="28"/>
        <w:szCs w:val="28"/>
      </w:rPr>
    </w:pPr>
    <w:r w:rsidRPr="00AF49B0">
      <w:rPr>
        <w:rFonts w:ascii="Arial Narrow" w:hAnsi="Arial Narrow"/>
        <w:b/>
        <w:color w:val="4D4D4D"/>
        <w:spacing w:val="16"/>
        <w:sz w:val="28"/>
        <w:szCs w:val="28"/>
      </w:rPr>
      <w:t>CONSERVATORIO DI MUSICA &lt;&lt;NICCOLÒ PICCINNI&gt;&gt; - Bari</w:t>
    </w:r>
  </w:p>
  <w:p w:rsidR="00A775F0" w:rsidRPr="00D25EF5" w:rsidRDefault="00A775F0" w:rsidP="00136A3A">
    <w:pPr>
      <w:pStyle w:val="Header"/>
      <w:tabs>
        <w:tab w:val="left" w:pos="180"/>
        <w:tab w:val="left" w:pos="9180"/>
      </w:tabs>
      <w:ind w:left="1620" w:right="1592"/>
      <w:jc w:val="center"/>
      <w:rPr>
        <w:rFonts w:ascii="Garamond" w:hAnsi="Garamond"/>
        <w:b/>
        <w:color w:val="4D4D4D"/>
        <w:sz w:val="18"/>
        <w:szCs w:val="18"/>
      </w:rPr>
    </w:pPr>
    <w:r w:rsidRPr="00D25EF5">
      <w:rPr>
        <w:rFonts w:ascii="Garamond" w:hAnsi="Garamond"/>
        <w:b/>
        <w:color w:val="4D4D4D"/>
        <w:sz w:val="26"/>
        <w:szCs w:val="26"/>
      </w:rPr>
      <w:t>M</w:t>
    </w:r>
    <w:r w:rsidRPr="00D25EF5">
      <w:rPr>
        <w:rFonts w:ascii="Garamond" w:hAnsi="Garamond"/>
        <w:b/>
        <w:color w:val="4D4D4D"/>
        <w:sz w:val="18"/>
        <w:szCs w:val="18"/>
      </w:rPr>
      <w:t>INISTERO DELL’</w:t>
    </w:r>
    <w:r w:rsidRPr="00D25EF5">
      <w:rPr>
        <w:rFonts w:ascii="Garamond" w:hAnsi="Garamond"/>
        <w:b/>
        <w:color w:val="4D4D4D"/>
        <w:sz w:val="26"/>
        <w:szCs w:val="26"/>
      </w:rPr>
      <w:t>I</w:t>
    </w:r>
    <w:r w:rsidRPr="00D25EF5">
      <w:rPr>
        <w:rFonts w:ascii="Garamond" w:hAnsi="Garamond"/>
        <w:b/>
        <w:color w:val="4D4D4D"/>
        <w:sz w:val="18"/>
        <w:szCs w:val="18"/>
      </w:rPr>
      <w:t>STRUZIONE, DELL’</w:t>
    </w:r>
    <w:r w:rsidRPr="00D25EF5">
      <w:rPr>
        <w:rFonts w:ascii="Garamond" w:hAnsi="Garamond"/>
        <w:b/>
        <w:color w:val="4D4D4D"/>
        <w:sz w:val="26"/>
        <w:szCs w:val="26"/>
      </w:rPr>
      <w:t>U</w:t>
    </w:r>
    <w:r w:rsidRPr="00D25EF5">
      <w:rPr>
        <w:rFonts w:ascii="Garamond" w:hAnsi="Garamond"/>
        <w:b/>
        <w:color w:val="4D4D4D"/>
        <w:sz w:val="18"/>
        <w:szCs w:val="18"/>
      </w:rPr>
      <w:t xml:space="preserve">NIVERSITÀ E DELLA </w:t>
    </w:r>
    <w:r w:rsidRPr="00D25EF5">
      <w:rPr>
        <w:rFonts w:ascii="Garamond" w:hAnsi="Garamond"/>
        <w:b/>
        <w:color w:val="4D4D4D"/>
        <w:sz w:val="26"/>
        <w:szCs w:val="26"/>
      </w:rPr>
      <w:t>R</w:t>
    </w:r>
    <w:r w:rsidRPr="00D25EF5">
      <w:rPr>
        <w:rFonts w:ascii="Garamond" w:hAnsi="Garamond"/>
        <w:b/>
        <w:color w:val="4D4D4D"/>
        <w:sz w:val="18"/>
        <w:szCs w:val="18"/>
      </w:rPr>
      <w:t>ICERCA</w:t>
    </w:r>
  </w:p>
  <w:p w:rsidR="00A775F0" w:rsidRPr="007926C2" w:rsidRDefault="00A775F0" w:rsidP="00136A3A">
    <w:pPr>
      <w:pStyle w:val="Header"/>
      <w:tabs>
        <w:tab w:val="left" w:pos="180"/>
        <w:tab w:val="left" w:pos="9180"/>
      </w:tabs>
      <w:ind w:left="1622" w:right="1775"/>
      <w:jc w:val="center"/>
      <w:rPr>
        <w:rFonts w:ascii="Garamond" w:hAnsi="Garamond"/>
        <w:b/>
        <w:color w:val="4D4D4D"/>
        <w:spacing w:val="60"/>
        <w:sz w:val="16"/>
        <w:szCs w:val="16"/>
      </w:rPr>
    </w:pPr>
    <w:r w:rsidRPr="00D25EF5">
      <w:rPr>
        <w:rFonts w:ascii="Garamond" w:hAnsi="Garamond"/>
        <w:b/>
        <w:color w:val="4D4D4D"/>
        <w:spacing w:val="60"/>
        <w:sz w:val="20"/>
        <w:szCs w:val="20"/>
      </w:rPr>
      <w:t>Alta Formazione Artistica e Musicale</w:t>
    </w:r>
    <w:r w:rsidRPr="0003217A">
      <w:rPr>
        <w:rFonts w:ascii="Garamond" w:hAnsi="Garamond"/>
        <w:b/>
        <w:color w:val="000000"/>
        <w:spacing w:val="-2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45pt;height:5pt" o:hrpct="0" o:hralign="center" o:hr="t">
          <v:imagedata r:id="rId1" o:title=""/>
        </v:shape>
      </w:pict>
    </w:r>
  </w:p>
  <w:p w:rsidR="00A775F0" w:rsidRPr="00136A3A" w:rsidRDefault="00A775F0" w:rsidP="005E319E">
    <w:pPr>
      <w:pStyle w:val="Header"/>
      <w:tabs>
        <w:tab w:val="left" w:pos="180"/>
        <w:tab w:val="left" w:pos="9180"/>
      </w:tabs>
      <w:ind w:left="1622" w:right="1775"/>
      <w:jc w:val="center"/>
      <w:rPr>
        <w:color w:val="000000"/>
        <w:spacing w:val="-2"/>
      </w:rPr>
    </w:pPr>
    <w:r w:rsidRPr="00746428">
      <w:rPr>
        <w:color w:val="000000"/>
        <w:spacing w:val="-2"/>
      </w:rPr>
      <w:t>CORSI</w:t>
    </w:r>
    <w:r w:rsidRPr="00746428">
      <w:rPr>
        <w:b/>
        <w:color w:val="000000"/>
        <w:spacing w:val="-2"/>
      </w:rPr>
      <w:t xml:space="preserve"> </w:t>
    </w:r>
    <w:r>
      <w:rPr>
        <w:b/>
        <w:color w:val="000000"/>
        <w:spacing w:val="-2"/>
        <w:sz w:val="32"/>
        <w:szCs w:val="32"/>
      </w:rPr>
      <w:t>T</w:t>
    </w:r>
    <w:r>
      <w:rPr>
        <w:b/>
        <w:color w:val="000000"/>
        <w:spacing w:val="-2"/>
      </w:rPr>
      <w:t>RI</w:t>
    </w:r>
    <w:r w:rsidRPr="00746428">
      <w:rPr>
        <w:b/>
        <w:color w:val="000000"/>
        <w:spacing w:val="-2"/>
      </w:rPr>
      <w:t xml:space="preserve">ENNALI </w:t>
    </w:r>
    <w:r w:rsidRPr="00746428">
      <w:rPr>
        <w:b/>
        <w:color w:val="000000"/>
        <w:spacing w:val="-2"/>
        <w:sz w:val="32"/>
        <w:szCs w:val="32"/>
      </w:rPr>
      <w:t>A</w:t>
    </w:r>
    <w:r w:rsidRPr="00746428">
      <w:rPr>
        <w:b/>
        <w:color w:val="000000"/>
        <w:spacing w:val="-2"/>
      </w:rPr>
      <w:t xml:space="preserve">CCADEMICI </w:t>
    </w:r>
    <w:r w:rsidRPr="00746428">
      <w:rPr>
        <w:color w:val="000000"/>
        <w:spacing w:val="-2"/>
      </w:rPr>
      <w:t xml:space="preserve">DI </w:t>
    </w:r>
    <w:r>
      <w:rPr>
        <w:b/>
        <w:color w:val="000000"/>
        <w:spacing w:val="-2"/>
        <w:sz w:val="32"/>
        <w:szCs w:val="32"/>
      </w:rPr>
      <w:t>I</w:t>
    </w:r>
    <w:r w:rsidRPr="00746428">
      <w:rPr>
        <w:color w:val="000000"/>
        <w:spacing w:val="-2"/>
      </w:rPr>
      <w:t xml:space="preserve"> LIVELLO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EAD"/>
    <w:multiLevelType w:val="multilevel"/>
    <w:tmpl w:val="F13A0626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9B47C2"/>
    <w:multiLevelType w:val="hybridMultilevel"/>
    <w:tmpl w:val="3378E22E"/>
    <w:lvl w:ilvl="0" w:tplc="B3E278BA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2E3B53"/>
    <w:multiLevelType w:val="hybridMultilevel"/>
    <w:tmpl w:val="3800E07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1A1BF0"/>
    <w:multiLevelType w:val="multilevel"/>
    <w:tmpl w:val="9C64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7BC2B9C"/>
    <w:multiLevelType w:val="multilevel"/>
    <w:tmpl w:val="3378E22E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260F50"/>
    <w:multiLevelType w:val="hybridMultilevel"/>
    <w:tmpl w:val="3384CD3C"/>
    <w:lvl w:ilvl="0" w:tplc="8A22B5DA">
      <w:start w:val="1"/>
      <w:numFmt w:val="decimal"/>
      <w:lvlText w:val="%1."/>
      <w:lvlJc w:val="left"/>
      <w:pPr>
        <w:tabs>
          <w:tab w:val="num" w:pos="507"/>
        </w:tabs>
        <w:ind w:left="870" w:hanging="360"/>
      </w:pPr>
      <w:rPr>
        <w:rFonts w:ascii="Garamond" w:hAnsi="Garamond" w:cs="Times New Roman" w:hint="default"/>
        <w:b/>
        <w:i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6">
    <w:nsid w:val="2DC21C75"/>
    <w:multiLevelType w:val="multilevel"/>
    <w:tmpl w:val="E82439BE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BDC271E"/>
    <w:multiLevelType w:val="multilevel"/>
    <w:tmpl w:val="99888EA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1325C03"/>
    <w:multiLevelType w:val="multilevel"/>
    <w:tmpl w:val="BF0CE05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Courier New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1B5762F"/>
    <w:multiLevelType w:val="multilevel"/>
    <w:tmpl w:val="AFB2EF70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448338D"/>
    <w:multiLevelType w:val="multilevel"/>
    <w:tmpl w:val="3800E0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F8A14C7"/>
    <w:multiLevelType w:val="hybridMultilevel"/>
    <w:tmpl w:val="9C6430C4"/>
    <w:lvl w:ilvl="0" w:tplc="0410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525E17F2"/>
    <w:multiLevelType w:val="multilevel"/>
    <w:tmpl w:val="99888EA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5025B3F"/>
    <w:multiLevelType w:val="multilevel"/>
    <w:tmpl w:val="41C6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58562CC"/>
    <w:multiLevelType w:val="multilevel"/>
    <w:tmpl w:val="3800E0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BF2637C"/>
    <w:multiLevelType w:val="hybridMultilevel"/>
    <w:tmpl w:val="594A0812"/>
    <w:lvl w:ilvl="0" w:tplc="451CA3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8A0666"/>
    <w:multiLevelType w:val="multilevel"/>
    <w:tmpl w:val="B59CC09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E04700C"/>
    <w:multiLevelType w:val="hybridMultilevel"/>
    <w:tmpl w:val="BF0CE058"/>
    <w:lvl w:ilvl="0" w:tplc="407EB248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Courier New" w:hint="default"/>
        <w:b/>
        <w:i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3"/>
  </w:num>
  <w:num w:numId="5">
    <w:abstractNumId w:val="9"/>
  </w:num>
  <w:num w:numId="6">
    <w:abstractNumId w:val="12"/>
  </w:num>
  <w:num w:numId="7">
    <w:abstractNumId w:val="7"/>
  </w:num>
  <w:num w:numId="8">
    <w:abstractNumId w:val="6"/>
  </w:num>
  <w:num w:numId="9">
    <w:abstractNumId w:val="0"/>
  </w:num>
  <w:num w:numId="10">
    <w:abstractNumId w:val="16"/>
  </w:num>
  <w:num w:numId="11">
    <w:abstractNumId w:val="1"/>
  </w:num>
  <w:num w:numId="12">
    <w:abstractNumId w:val="15"/>
  </w:num>
  <w:num w:numId="13">
    <w:abstractNumId w:val="2"/>
  </w:num>
  <w:num w:numId="14">
    <w:abstractNumId w:val="10"/>
  </w:num>
  <w:num w:numId="15">
    <w:abstractNumId w:val="14"/>
  </w:num>
  <w:num w:numId="16">
    <w:abstractNumId w:val="17"/>
  </w:num>
  <w:num w:numId="17">
    <w:abstractNumId w:val="8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70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FCE"/>
    <w:rsid w:val="0001068C"/>
    <w:rsid w:val="00012058"/>
    <w:rsid w:val="00012132"/>
    <w:rsid w:val="00013F86"/>
    <w:rsid w:val="00020231"/>
    <w:rsid w:val="000241A5"/>
    <w:rsid w:val="00024C0B"/>
    <w:rsid w:val="00025DD0"/>
    <w:rsid w:val="0003217A"/>
    <w:rsid w:val="000328E2"/>
    <w:rsid w:val="0004312E"/>
    <w:rsid w:val="0004344A"/>
    <w:rsid w:val="0005019B"/>
    <w:rsid w:val="00062FCB"/>
    <w:rsid w:val="00067626"/>
    <w:rsid w:val="00067963"/>
    <w:rsid w:val="0007593C"/>
    <w:rsid w:val="00076F7F"/>
    <w:rsid w:val="000801D7"/>
    <w:rsid w:val="00086A43"/>
    <w:rsid w:val="0009079A"/>
    <w:rsid w:val="0009209B"/>
    <w:rsid w:val="00096D1C"/>
    <w:rsid w:val="00096D5E"/>
    <w:rsid w:val="000A0A6B"/>
    <w:rsid w:val="000A3B81"/>
    <w:rsid w:val="000A49C1"/>
    <w:rsid w:val="000A7E51"/>
    <w:rsid w:val="000B059A"/>
    <w:rsid w:val="000B10E7"/>
    <w:rsid w:val="000B24EC"/>
    <w:rsid w:val="000B2AF7"/>
    <w:rsid w:val="000B443E"/>
    <w:rsid w:val="000B639A"/>
    <w:rsid w:val="000C0264"/>
    <w:rsid w:val="000C30C8"/>
    <w:rsid w:val="000D04A0"/>
    <w:rsid w:val="000D04F1"/>
    <w:rsid w:val="000D561B"/>
    <w:rsid w:val="000D6D08"/>
    <w:rsid w:val="000D7A8A"/>
    <w:rsid w:val="000F05E3"/>
    <w:rsid w:val="000F127A"/>
    <w:rsid w:val="000F3C6A"/>
    <w:rsid w:val="000F4C7F"/>
    <w:rsid w:val="000F7D09"/>
    <w:rsid w:val="00102650"/>
    <w:rsid w:val="00102D2C"/>
    <w:rsid w:val="00107FBE"/>
    <w:rsid w:val="00110DA3"/>
    <w:rsid w:val="00113258"/>
    <w:rsid w:val="00113F0D"/>
    <w:rsid w:val="001146DA"/>
    <w:rsid w:val="00114737"/>
    <w:rsid w:val="001175D1"/>
    <w:rsid w:val="0011795E"/>
    <w:rsid w:val="001247BC"/>
    <w:rsid w:val="001262F8"/>
    <w:rsid w:val="001263E9"/>
    <w:rsid w:val="00136A3A"/>
    <w:rsid w:val="001376B8"/>
    <w:rsid w:val="001459E6"/>
    <w:rsid w:val="00146717"/>
    <w:rsid w:val="001530A0"/>
    <w:rsid w:val="00154BE4"/>
    <w:rsid w:val="00154C54"/>
    <w:rsid w:val="001565F4"/>
    <w:rsid w:val="00157CA8"/>
    <w:rsid w:val="00164A5F"/>
    <w:rsid w:val="00167819"/>
    <w:rsid w:val="00173430"/>
    <w:rsid w:val="00174543"/>
    <w:rsid w:val="001747C0"/>
    <w:rsid w:val="001828A3"/>
    <w:rsid w:val="00193F61"/>
    <w:rsid w:val="0019418B"/>
    <w:rsid w:val="0019580B"/>
    <w:rsid w:val="00195BC5"/>
    <w:rsid w:val="001976E3"/>
    <w:rsid w:val="00197C3E"/>
    <w:rsid w:val="001A0C6A"/>
    <w:rsid w:val="001A2894"/>
    <w:rsid w:val="001A6529"/>
    <w:rsid w:val="001B3AC9"/>
    <w:rsid w:val="001D1608"/>
    <w:rsid w:val="001E61BF"/>
    <w:rsid w:val="001F5DFA"/>
    <w:rsid w:val="00207DEF"/>
    <w:rsid w:val="00207F35"/>
    <w:rsid w:val="00210C63"/>
    <w:rsid w:val="0021180E"/>
    <w:rsid w:val="002265A5"/>
    <w:rsid w:val="00232283"/>
    <w:rsid w:val="00235954"/>
    <w:rsid w:val="002373F0"/>
    <w:rsid w:val="002444EB"/>
    <w:rsid w:val="00245D03"/>
    <w:rsid w:val="002469E8"/>
    <w:rsid w:val="00247030"/>
    <w:rsid w:val="00256A49"/>
    <w:rsid w:val="002725C9"/>
    <w:rsid w:val="00273595"/>
    <w:rsid w:val="00274367"/>
    <w:rsid w:val="00276611"/>
    <w:rsid w:val="00285855"/>
    <w:rsid w:val="00286173"/>
    <w:rsid w:val="00292FD1"/>
    <w:rsid w:val="00294BE5"/>
    <w:rsid w:val="00297A05"/>
    <w:rsid w:val="002A181B"/>
    <w:rsid w:val="002A60DA"/>
    <w:rsid w:val="002A63D9"/>
    <w:rsid w:val="002A642B"/>
    <w:rsid w:val="002A69BD"/>
    <w:rsid w:val="002B3909"/>
    <w:rsid w:val="002C3E08"/>
    <w:rsid w:val="002C49AF"/>
    <w:rsid w:val="002C603E"/>
    <w:rsid w:val="002E2978"/>
    <w:rsid w:val="002E62EC"/>
    <w:rsid w:val="002F47F3"/>
    <w:rsid w:val="003011BB"/>
    <w:rsid w:val="00302256"/>
    <w:rsid w:val="003033DC"/>
    <w:rsid w:val="00303AA7"/>
    <w:rsid w:val="0031076B"/>
    <w:rsid w:val="003120B3"/>
    <w:rsid w:val="00313F52"/>
    <w:rsid w:val="00320FA3"/>
    <w:rsid w:val="00321D92"/>
    <w:rsid w:val="00322D8B"/>
    <w:rsid w:val="003257AB"/>
    <w:rsid w:val="0033132B"/>
    <w:rsid w:val="003320BC"/>
    <w:rsid w:val="0033468E"/>
    <w:rsid w:val="00335D24"/>
    <w:rsid w:val="00340DBE"/>
    <w:rsid w:val="00340E21"/>
    <w:rsid w:val="003426CE"/>
    <w:rsid w:val="00343194"/>
    <w:rsid w:val="00343AAA"/>
    <w:rsid w:val="003459BB"/>
    <w:rsid w:val="00346DB7"/>
    <w:rsid w:val="0035212D"/>
    <w:rsid w:val="0035527D"/>
    <w:rsid w:val="00357A45"/>
    <w:rsid w:val="00363DD4"/>
    <w:rsid w:val="0036489F"/>
    <w:rsid w:val="00371578"/>
    <w:rsid w:val="00371712"/>
    <w:rsid w:val="00372C18"/>
    <w:rsid w:val="003800DD"/>
    <w:rsid w:val="00382454"/>
    <w:rsid w:val="003833D5"/>
    <w:rsid w:val="00384780"/>
    <w:rsid w:val="00384B5E"/>
    <w:rsid w:val="00387D3B"/>
    <w:rsid w:val="00392B76"/>
    <w:rsid w:val="003A0BDD"/>
    <w:rsid w:val="003A30F9"/>
    <w:rsid w:val="003A5AE8"/>
    <w:rsid w:val="003A73E1"/>
    <w:rsid w:val="003A7EBF"/>
    <w:rsid w:val="003B3D2B"/>
    <w:rsid w:val="003C2B9B"/>
    <w:rsid w:val="003C6686"/>
    <w:rsid w:val="003D0F43"/>
    <w:rsid w:val="003D17F5"/>
    <w:rsid w:val="003D1B03"/>
    <w:rsid w:val="003D34EA"/>
    <w:rsid w:val="003D7024"/>
    <w:rsid w:val="003D7FE2"/>
    <w:rsid w:val="003E196D"/>
    <w:rsid w:val="003E24FD"/>
    <w:rsid w:val="003E4A9F"/>
    <w:rsid w:val="003E57A2"/>
    <w:rsid w:val="003E7C6D"/>
    <w:rsid w:val="0040138C"/>
    <w:rsid w:val="00403993"/>
    <w:rsid w:val="004042AC"/>
    <w:rsid w:val="00405CA2"/>
    <w:rsid w:val="00412C24"/>
    <w:rsid w:val="00416AD3"/>
    <w:rsid w:val="004173F3"/>
    <w:rsid w:val="00422602"/>
    <w:rsid w:val="004229CA"/>
    <w:rsid w:val="004246E0"/>
    <w:rsid w:val="00433B3A"/>
    <w:rsid w:val="00440FB4"/>
    <w:rsid w:val="004410FD"/>
    <w:rsid w:val="00445F59"/>
    <w:rsid w:val="00451779"/>
    <w:rsid w:val="00452C50"/>
    <w:rsid w:val="00454A44"/>
    <w:rsid w:val="00456F3D"/>
    <w:rsid w:val="004579D6"/>
    <w:rsid w:val="004627A4"/>
    <w:rsid w:val="004656E8"/>
    <w:rsid w:val="0046760E"/>
    <w:rsid w:val="00467E33"/>
    <w:rsid w:val="004724BA"/>
    <w:rsid w:val="00472736"/>
    <w:rsid w:val="004764CD"/>
    <w:rsid w:val="00483080"/>
    <w:rsid w:val="004843CC"/>
    <w:rsid w:val="0049036E"/>
    <w:rsid w:val="004A6B92"/>
    <w:rsid w:val="004B158D"/>
    <w:rsid w:val="004B27E6"/>
    <w:rsid w:val="004B3D0C"/>
    <w:rsid w:val="004B64B1"/>
    <w:rsid w:val="004B7966"/>
    <w:rsid w:val="004C6141"/>
    <w:rsid w:val="004E16ED"/>
    <w:rsid w:val="004E44B2"/>
    <w:rsid w:val="004E670F"/>
    <w:rsid w:val="004F06C8"/>
    <w:rsid w:val="004F25E3"/>
    <w:rsid w:val="004F38EC"/>
    <w:rsid w:val="004F7187"/>
    <w:rsid w:val="0050571D"/>
    <w:rsid w:val="00507693"/>
    <w:rsid w:val="00514E20"/>
    <w:rsid w:val="00515F07"/>
    <w:rsid w:val="00524EDC"/>
    <w:rsid w:val="005250D0"/>
    <w:rsid w:val="005259AE"/>
    <w:rsid w:val="00531901"/>
    <w:rsid w:val="0053323E"/>
    <w:rsid w:val="0053786D"/>
    <w:rsid w:val="00540C2A"/>
    <w:rsid w:val="00544A2B"/>
    <w:rsid w:val="00547F24"/>
    <w:rsid w:val="00552067"/>
    <w:rsid w:val="00553734"/>
    <w:rsid w:val="005543D7"/>
    <w:rsid w:val="00555E0B"/>
    <w:rsid w:val="0056264B"/>
    <w:rsid w:val="005650CD"/>
    <w:rsid w:val="005768F8"/>
    <w:rsid w:val="00583E18"/>
    <w:rsid w:val="005853F6"/>
    <w:rsid w:val="005874B1"/>
    <w:rsid w:val="00590533"/>
    <w:rsid w:val="00595E81"/>
    <w:rsid w:val="005A09C9"/>
    <w:rsid w:val="005A312D"/>
    <w:rsid w:val="005A50E7"/>
    <w:rsid w:val="005A57A0"/>
    <w:rsid w:val="005A6AD4"/>
    <w:rsid w:val="005A6C7E"/>
    <w:rsid w:val="005B1194"/>
    <w:rsid w:val="005B18FA"/>
    <w:rsid w:val="005B588C"/>
    <w:rsid w:val="005C5397"/>
    <w:rsid w:val="005D1716"/>
    <w:rsid w:val="005D2CBD"/>
    <w:rsid w:val="005D77D9"/>
    <w:rsid w:val="005E319E"/>
    <w:rsid w:val="005E4083"/>
    <w:rsid w:val="005E4312"/>
    <w:rsid w:val="005E627C"/>
    <w:rsid w:val="005F333F"/>
    <w:rsid w:val="005F34B4"/>
    <w:rsid w:val="005F40CC"/>
    <w:rsid w:val="005F40EF"/>
    <w:rsid w:val="005F47E7"/>
    <w:rsid w:val="005F761C"/>
    <w:rsid w:val="00602241"/>
    <w:rsid w:val="00607624"/>
    <w:rsid w:val="00607AF1"/>
    <w:rsid w:val="00616F20"/>
    <w:rsid w:val="00620EBB"/>
    <w:rsid w:val="00632BE8"/>
    <w:rsid w:val="00642721"/>
    <w:rsid w:val="006505DE"/>
    <w:rsid w:val="00653AB7"/>
    <w:rsid w:val="006551DE"/>
    <w:rsid w:val="00665200"/>
    <w:rsid w:val="00665308"/>
    <w:rsid w:val="00666553"/>
    <w:rsid w:val="006701D2"/>
    <w:rsid w:val="0067219B"/>
    <w:rsid w:val="0067398F"/>
    <w:rsid w:val="006741BE"/>
    <w:rsid w:val="006825C3"/>
    <w:rsid w:val="006869F1"/>
    <w:rsid w:val="0068775F"/>
    <w:rsid w:val="0069004F"/>
    <w:rsid w:val="0069458D"/>
    <w:rsid w:val="00697F57"/>
    <w:rsid w:val="006A093F"/>
    <w:rsid w:val="006A18F4"/>
    <w:rsid w:val="006A4273"/>
    <w:rsid w:val="006A5D18"/>
    <w:rsid w:val="006B0289"/>
    <w:rsid w:val="006B0810"/>
    <w:rsid w:val="006B1FB0"/>
    <w:rsid w:val="006B2012"/>
    <w:rsid w:val="006B27EA"/>
    <w:rsid w:val="006C26C7"/>
    <w:rsid w:val="006C295B"/>
    <w:rsid w:val="006C3FCE"/>
    <w:rsid w:val="006C45F7"/>
    <w:rsid w:val="006C6BA7"/>
    <w:rsid w:val="006D2459"/>
    <w:rsid w:val="006D426B"/>
    <w:rsid w:val="006D5127"/>
    <w:rsid w:val="006D7F27"/>
    <w:rsid w:val="006E4EAC"/>
    <w:rsid w:val="006E538D"/>
    <w:rsid w:val="006E5965"/>
    <w:rsid w:val="006E6E7E"/>
    <w:rsid w:val="006F130F"/>
    <w:rsid w:val="006F1DE1"/>
    <w:rsid w:val="006F4D54"/>
    <w:rsid w:val="006F67E1"/>
    <w:rsid w:val="007038C1"/>
    <w:rsid w:val="00706B69"/>
    <w:rsid w:val="00713C19"/>
    <w:rsid w:val="007217FC"/>
    <w:rsid w:val="00723BB1"/>
    <w:rsid w:val="00724168"/>
    <w:rsid w:val="007242EE"/>
    <w:rsid w:val="00724717"/>
    <w:rsid w:val="007305B7"/>
    <w:rsid w:val="00741AF7"/>
    <w:rsid w:val="00746428"/>
    <w:rsid w:val="00761909"/>
    <w:rsid w:val="00771A32"/>
    <w:rsid w:val="00775427"/>
    <w:rsid w:val="00775EC0"/>
    <w:rsid w:val="00776D9B"/>
    <w:rsid w:val="00781C9C"/>
    <w:rsid w:val="007875CE"/>
    <w:rsid w:val="007926C2"/>
    <w:rsid w:val="007956DB"/>
    <w:rsid w:val="00795E82"/>
    <w:rsid w:val="007A1117"/>
    <w:rsid w:val="007A2F58"/>
    <w:rsid w:val="007A4786"/>
    <w:rsid w:val="007A5C3D"/>
    <w:rsid w:val="007B17F3"/>
    <w:rsid w:val="007B2E8B"/>
    <w:rsid w:val="007B6EED"/>
    <w:rsid w:val="007B749E"/>
    <w:rsid w:val="007B7DD1"/>
    <w:rsid w:val="007C0B48"/>
    <w:rsid w:val="007C1A39"/>
    <w:rsid w:val="007C3EE5"/>
    <w:rsid w:val="007C6B13"/>
    <w:rsid w:val="007D123D"/>
    <w:rsid w:val="007D31DB"/>
    <w:rsid w:val="007D35E8"/>
    <w:rsid w:val="007D7B02"/>
    <w:rsid w:val="007E0E8C"/>
    <w:rsid w:val="007E15F3"/>
    <w:rsid w:val="007E29DD"/>
    <w:rsid w:val="007E38B2"/>
    <w:rsid w:val="007F48EB"/>
    <w:rsid w:val="007F6880"/>
    <w:rsid w:val="00803761"/>
    <w:rsid w:val="00805FC2"/>
    <w:rsid w:val="00811F73"/>
    <w:rsid w:val="008157FF"/>
    <w:rsid w:val="00816B5B"/>
    <w:rsid w:val="00822F53"/>
    <w:rsid w:val="0082382F"/>
    <w:rsid w:val="008244FA"/>
    <w:rsid w:val="00825748"/>
    <w:rsid w:val="00825957"/>
    <w:rsid w:val="00836C88"/>
    <w:rsid w:val="008536F4"/>
    <w:rsid w:val="00856518"/>
    <w:rsid w:val="00863DA4"/>
    <w:rsid w:val="0086530A"/>
    <w:rsid w:val="0087207F"/>
    <w:rsid w:val="00882747"/>
    <w:rsid w:val="008830AB"/>
    <w:rsid w:val="00885F20"/>
    <w:rsid w:val="00886923"/>
    <w:rsid w:val="00895376"/>
    <w:rsid w:val="00895C8A"/>
    <w:rsid w:val="008A0DBD"/>
    <w:rsid w:val="008A5693"/>
    <w:rsid w:val="008B4627"/>
    <w:rsid w:val="008B5D0A"/>
    <w:rsid w:val="008C1736"/>
    <w:rsid w:val="008C559C"/>
    <w:rsid w:val="008C69B9"/>
    <w:rsid w:val="008D37B5"/>
    <w:rsid w:val="008D5239"/>
    <w:rsid w:val="008D5F7D"/>
    <w:rsid w:val="008D6668"/>
    <w:rsid w:val="008F32D9"/>
    <w:rsid w:val="008F3D3D"/>
    <w:rsid w:val="008F60C5"/>
    <w:rsid w:val="00903E21"/>
    <w:rsid w:val="00904C61"/>
    <w:rsid w:val="00905EB7"/>
    <w:rsid w:val="009079A7"/>
    <w:rsid w:val="00910166"/>
    <w:rsid w:val="00910731"/>
    <w:rsid w:val="0091265D"/>
    <w:rsid w:val="00913E40"/>
    <w:rsid w:val="0091761A"/>
    <w:rsid w:val="0092000A"/>
    <w:rsid w:val="009300D1"/>
    <w:rsid w:val="00930648"/>
    <w:rsid w:val="0093321E"/>
    <w:rsid w:val="00936594"/>
    <w:rsid w:val="00940BC0"/>
    <w:rsid w:val="0094331E"/>
    <w:rsid w:val="00946994"/>
    <w:rsid w:val="0095076F"/>
    <w:rsid w:val="00950FD5"/>
    <w:rsid w:val="00951380"/>
    <w:rsid w:val="00951427"/>
    <w:rsid w:val="00954EE2"/>
    <w:rsid w:val="00955EFA"/>
    <w:rsid w:val="00961514"/>
    <w:rsid w:val="00961D01"/>
    <w:rsid w:val="00975FC0"/>
    <w:rsid w:val="00977D34"/>
    <w:rsid w:val="00985035"/>
    <w:rsid w:val="00986504"/>
    <w:rsid w:val="009926FF"/>
    <w:rsid w:val="009931B7"/>
    <w:rsid w:val="0099467A"/>
    <w:rsid w:val="009A0677"/>
    <w:rsid w:val="009A1EC8"/>
    <w:rsid w:val="009A5B90"/>
    <w:rsid w:val="009A7FB4"/>
    <w:rsid w:val="009B0BD3"/>
    <w:rsid w:val="009B4F7A"/>
    <w:rsid w:val="009C61A8"/>
    <w:rsid w:val="009C64F7"/>
    <w:rsid w:val="009C7CDE"/>
    <w:rsid w:val="009D0D68"/>
    <w:rsid w:val="009D291E"/>
    <w:rsid w:val="009D6DEA"/>
    <w:rsid w:val="009F0688"/>
    <w:rsid w:val="009F14A3"/>
    <w:rsid w:val="009F1E36"/>
    <w:rsid w:val="009F4B8F"/>
    <w:rsid w:val="009F5325"/>
    <w:rsid w:val="00A010BB"/>
    <w:rsid w:val="00A124ED"/>
    <w:rsid w:val="00A13B67"/>
    <w:rsid w:val="00A17ECB"/>
    <w:rsid w:val="00A21734"/>
    <w:rsid w:val="00A227B8"/>
    <w:rsid w:val="00A2798F"/>
    <w:rsid w:val="00A34CDA"/>
    <w:rsid w:val="00A42FBD"/>
    <w:rsid w:val="00A43107"/>
    <w:rsid w:val="00A440EB"/>
    <w:rsid w:val="00A44428"/>
    <w:rsid w:val="00A52DB6"/>
    <w:rsid w:val="00A53557"/>
    <w:rsid w:val="00A61CAA"/>
    <w:rsid w:val="00A64CBE"/>
    <w:rsid w:val="00A71B48"/>
    <w:rsid w:val="00A71B61"/>
    <w:rsid w:val="00A7277F"/>
    <w:rsid w:val="00A775F0"/>
    <w:rsid w:val="00A816A7"/>
    <w:rsid w:val="00A878D9"/>
    <w:rsid w:val="00A905A2"/>
    <w:rsid w:val="00A952D7"/>
    <w:rsid w:val="00AA1354"/>
    <w:rsid w:val="00AA158A"/>
    <w:rsid w:val="00AA5140"/>
    <w:rsid w:val="00AB274C"/>
    <w:rsid w:val="00AB3569"/>
    <w:rsid w:val="00AB41BF"/>
    <w:rsid w:val="00AB720C"/>
    <w:rsid w:val="00AC1F03"/>
    <w:rsid w:val="00AD3666"/>
    <w:rsid w:val="00AE5294"/>
    <w:rsid w:val="00AE5CB2"/>
    <w:rsid w:val="00AF49B0"/>
    <w:rsid w:val="00AF66F8"/>
    <w:rsid w:val="00AF7B3F"/>
    <w:rsid w:val="00B01FD0"/>
    <w:rsid w:val="00B05055"/>
    <w:rsid w:val="00B06827"/>
    <w:rsid w:val="00B07965"/>
    <w:rsid w:val="00B104FA"/>
    <w:rsid w:val="00B12CC9"/>
    <w:rsid w:val="00B137EE"/>
    <w:rsid w:val="00B21FE6"/>
    <w:rsid w:val="00B2581A"/>
    <w:rsid w:val="00B271D2"/>
    <w:rsid w:val="00B44BCF"/>
    <w:rsid w:val="00B536D0"/>
    <w:rsid w:val="00B53E7F"/>
    <w:rsid w:val="00B53EAA"/>
    <w:rsid w:val="00B62D85"/>
    <w:rsid w:val="00B636F4"/>
    <w:rsid w:val="00B6559A"/>
    <w:rsid w:val="00B6649A"/>
    <w:rsid w:val="00B7420B"/>
    <w:rsid w:val="00B7427B"/>
    <w:rsid w:val="00B7603C"/>
    <w:rsid w:val="00B80757"/>
    <w:rsid w:val="00B81715"/>
    <w:rsid w:val="00B82D5D"/>
    <w:rsid w:val="00B85E9E"/>
    <w:rsid w:val="00B860D1"/>
    <w:rsid w:val="00B90BFD"/>
    <w:rsid w:val="00B9144F"/>
    <w:rsid w:val="00B932A4"/>
    <w:rsid w:val="00B93708"/>
    <w:rsid w:val="00B96509"/>
    <w:rsid w:val="00B96542"/>
    <w:rsid w:val="00BA08F7"/>
    <w:rsid w:val="00BB0CCE"/>
    <w:rsid w:val="00BB4796"/>
    <w:rsid w:val="00BC0042"/>
    <w:rsid w:val="00BC60F3"/>
    <w:rsid w:val="00BC75CC"/>
    <w:rsid w:val="00BD5FAE"/>
    <w:rsid w:val="00BE17CE"/>
    <w:rsid w:val="00BE5570"/>
    <w:rsid w:val="00BF1968"/>
    <w:rsid w:val="00BF3907"/>
    <w:rsid w:val="00C0033B"/>
    <w:rsid w:val="00C00606"/>
    <w:rsid w:val="00C07200"/>
    <w:rsid w:val="00C077E8"/>
    <w:rsid w:val="00C10320"/>
    <w:rsid w:val="00C11445"/>
    <w:rsid w:val="00C11A34"/>
    <w:rsid w:val="00C1426B"/>
    <w:rsid w:val="00C143A9"/>
    <w:rsid w:val="00C16BC0"/>
    <w:rsid w:val="00C27302"/>
    <w:rsid w:val="00C32146"/>
    <w:rsid w:val="00C3291F"/>
    <w:rsid w:val="00C42149"/>
    <w:rsid w:val="00C44062"/>
    <w:rsid w:val="00C45FC5"/>
    <w:rsid w:val="00C46393"/>
    <w:rsid w:val="00C50288"/>
    <w:rsid w:val="00C514CD"/>
    <w:rsid w:val="00C64868"/>
    <w:rsid w:val="00C654BA"/>
    <w:rsid w:val="00C65E47"/>
    <w:rsid w:val="00C73165"/>
    <w:rsid w:val="00C73DB1"/>
    <w:rsid w:val="00C77485"/>
    <w:rsid w:val="00C833F3"/>
    <w:rsid w:val="00C910B3"/>
    <w:rsid w:val="00C91906"/>
    <w:rsid w:val="00C9759A"/>
    <w:rsid w:val="00CA4C8E"/>
    <w:rsid w:val="00CA4CCA"/>
    <w:rsid w:val="00CC44E7"/>
    <w:rsid w:val="00CC4D20"/>
    <w:rsid w:val="00CC57D9"/>
    <w:rsid w:val="00CC5C89"/>
    <w:rsid w:val="00CD0EA5"/>
    <w:rsid w:val="00CD3CAC"/>
    <w:rsid w:val="00CD51DE"/>
    <w:rsid w:val="00CE4E50"/>
    <w:rsid w:val="00CE5E02"/>
    <w:rsid w:val="00CF11EC"/>
    <w:rsid w:val="00CF4A31"/>
    <w:rsid w:val="00D00FB4"/>
    <w:rsid w:val="00D01097"/>
    <w:rsid w:val="00D02F8E"/>
    <w:rsid w:val="00D05695"/>
    <w:rsid w:val="00D1055C"/>
    <w:rsid w:val="00D135AB"/>
    <w:rsid w:val="00D14413"/>
    <w:rsid w:val="00D20D4C"/>
    <w:rsid w:val="00D25EF5"/>
    <w:rsid w:val="00D26182"/>
    <w:rsid w:val="00D26EA6"/>
    <w:rsid w:val="00D34BC8"/>
    <w:rsid w:val="00D36B40"/>
    <w:rsid w:val="00D37D6F"/>
    <w:rsid w:val="00D40121"/>
    <w:rsid w:val="00D4172E"/>
    <w:rsid w:val="00D452C1"/>
    <w:rsid w:val="00D464BD"/>
    <w:rsid w:val="00D55B23"/>
    <w:rsid w:val="00D561D0"/>
    <w:rsid w:val="00D5648B"/>
    <w:rsid w:val="00D60AD1"/>
    <w:rsid w:val="00D63E14"/>
    <w:rsid w:val="00D70350"/>
    <w:rsid w:val="00D73CF1"/>
    <w:rsid w:val="00D74DD5"/>
    <w:rsid w:val="00D77521"/>
    <w:rsid w:val="00D7799B"/>
    <w:rsid w:val="00D8089C"/>
    <w:rsid w:val="00D80FBF"/>
    <w:rsid w:val="00D813D9"/>
    <w:rsid w:val="00D82817"/>
    <w:rsid w:val="00D83AAA"/>
    <w:rsid w:val="00D8453C"/>
    <w:rsid w:val="00D85254"/>
    <w:rsid w:val="00D92F12"/>
    <w:rsid w:val="00D94840"/>
    <w:rsid w:val="00D94EDF"/>
    <w:rsid w:val="00D96743"/>
    <w:rsid w:val="00D972FD"/>
    <w:rsid w:val="00DA312F"/>
    <w:rsid w:val="00DA3503"/>
    <w:rsid w:val="00DA42F5"/>
    <w:rsid w:val="00DB4D59"/>
    <w:rsid w:val="00DB666B"/>
    <w:rsid w:val="00DB7714"/>
    <w:rsid w:val="00DB7FB8"/>
    <w:rsid w:val="00DC07C5"/>
    <w:rsid w:val="00DC2227"/>
    <w:rsid w:val="00DC3D63"/>
    <w:rsid w:val="00DC3F1D"/>
    <w:rsid w:val="00DC64FC"/>
    <w:rsid w:val="00DC6E47"/>
    <w:rsid w:val="00DC7079"/>
    <w:rsid w:val="00DC7B68"/>
    <w:rsid w:val="00DD12E3"/>
    <w:rsid w:val="00DD3B79"/>
    <w:rsid w:val="00DD45AA"/>
    <w:rsid w:val="00DD5014"/>
    <w:rsid w:val="00DD50B2"/>
    <w:rsid w:val="00DD7DA0"/>
    <w:rsid w:val="00DE0A0D"/>
    <w:rsid w:val="00DE5B04"/>
    <w:rsid w:val="00DE749D"/>
    <w:rsid w:val="00DF02F2"/>
    <w:rsid w:val="00DF0423"/>
    <w:rsid w:val="00E04AEE"/>
    <w:rsid w:val="00E1201B"/>
    <w:rsid w:val="00E16212"/>
    <w:rsid w:val="00E20FB7"/>
    <w:rsid w:val="00E21794"/>
    <w:rsid w:val="00E24E20"/>
    <w:rsid w:val="00E31D61"/>
    <w:rsid w:val="00E33767"/>
    <w:rsid w:val="00E342B2"/>
    <w:rsid w:val="00E34EF1"/>
    <w:rsid w:val="00E363A8"/>
    <w:rsid w:val="00E376DA"/>
    <w:rsid w:val="00E445C7"/>
    <w:rsid w:val="00E543CB"/>
    <w:rsid w:val="00E54F49"/>
    <w:rsid w:val="00E56159"/>
    <w:rsid w:val="00E653C3"/>
    <w:rsid w:val="00E7170A"/>
    <w:rsid w:val="00E90836"/>
    <w:rsid w:val="00E9139E"/>
    <w:rsid w:val="00E92E86"/>
    <w:rsid w:val="00E94172"/>
    <w:rsid w:val="00EA0BF9"/>
    <w:rsid w:val="00EA795E"/>
    <w:rsid w:val="00EB014D"/>
    <w:rsid w:val="00EB5431"/>
    <w:rsid w:val="00EC4AE4"/>
    <w:rsid w:val="00EC5BD5"/>
    <w:rsid w:val="00ED1856"/>
    <w:rsid w:val="00ED205B"/>
    <w:rsid w:val="00ED46C6"/>
    <w:rsid w:val="00ED57DD"/>
    <w:rsid w:val="00ED6CDB"/>
    <w:rsid w:val="00ED7749"/>
    <w:rsid w:val="00EE3E06"/>
    <w:rsid w:val="00EE4389"/>
    <w:rsid w:val="00EE4F77"/>
    <w:rsid w:val="00EF03CD"/>
    <w:rsid w:val="00EF0765"/>
    <w:rsid w:val="00EF3951"/>
    <w:rsid w:val="00EF4D06"/>
    <w:rsid w:val="00EF66E6"/>
    <w:rsid w:val="00F009AF"/>
    <w:rsid w:val="00F17730"/>
    <w:rsid w:val="00F2103C"/>
    <w:rsid w:val="00F22C40"/>
    <w:rsid w:val="00F34104"/>
    <w:rsid w:val="00F36560"/>
    <w:rsid w:val="00F40FD2"/>
    <w:rsid w:val="00F47DAA"/>
    <w:rsid w:val="00F63011"/>
    <w:rsid w:val="00F67B44"/>
    <w:rsid w:val="00F70913"/>
    <w:rsid w:val="00F7122F"/>
    <w:rsid w:val="00F7560E"/>
    <w:rsid w:val="00F77627"/>
    <w:rsid w:val="00F85539"/>
    <w:rsid w:val="00F90946"/>
    <w:rsid w:val="00F92A87"/>
    <w:rsid w:val="00F931F2"/>
    <w:rsid w:val="00F944D1"/>
    <w:rsid w:val="00F95891"/>
    <w:rsid w:val="00F96412"/>
    <w:rsid w:val="00FA1974"/>
    <w:rsid w:val="00FA2D88"/>
    <w:rsid w:val="00FA77EB"/>
    <w:rsid w:val="00FA7F93"/>
    <w:rsid w:val="00FB7671"/>
    <w:rsid w:val="00FB7B52"/>
    <w:rsid w:val="00FC6F4F"/>
    <w:rsid w:val="00FC72EA"/>
    <w:rsid w:val="00FC7E19"/>
    <w:rsid w:val="00FD014F"/>
    <w:rsid w:val="00FD14D6"/>
    <w:rsid w:val="00FD3E35"/>
    <w:rsid w:val="00FD532B"/>
    <w:rsid w:val="00FD7D29"/>
    <w:rsid w:val="00FE16A4"/>
    <w:rsid w:val="00FE210A"/>
    <w:rsid w:val="00FE7065"/>
    <w:rsid w:val="00FF4AD5"/>
    <w:rsid w:val="00FF4DAD"/>
    <w:rsid w:val="00FF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E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F127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160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F127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1601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147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601"/>
    <w:rPr>
      <w:sz w:val="0"/>
      <w:szCs w:val="0"/>
    </w:rPr>
  </w:style>
  <w:style w:type="table" w:styleId="TableGrid">
    <w:name w:val="Table Grid"/>
    <w:basedOn w:val="TableNormal"/>
    <w:uiPriority w:val="99"/>
    <w:rsid w:val="00A42FB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2">
    <w:name w:val="Table 3D effects 2"/>
    <w:basedOn w:val="TableNormal"/>
    <w:uiPriority w:val="99"/>
    <w:rsid w:val="00382454"/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382454"/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160</Words>
  <Characters>916</Characters>
  <Application>Microsoft Office Outlook</Application>
  <DocSecurity>0</DocSecurity>
  <Lines>0</Lines>
  <Paragraphs>0</Paragraphs>
  <ScaleCrop>false</ScaleCrop>
  <Company>Conservatorio di Musica N.Piccinni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aa.mastrorillo</dc:creator>
  <cp:keywords/>
  <dc:description/>
  <cp:lastModifiedBy>Pinuccio</cp:lastModifiedBy>
  <cp:revision>4</cp:revision>
  <cp:lastPrinted>2013-06-28T09:06:00Z</cp:lastPrinted>
  <dcterms:created xsi:type="dcterms:W3CDTF">2021-01-09T11:01:00Z</dcterms:created>
  <dcterms:modified xsi:type="dcterms:W3CDTF">2021-01-09T11:02:00Z</dcterms:modified>
</cp:coreProperties>
</file>