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4FF" w:rsidRPr="0067785F" w:rsidRDefault="000C64FF" w:rsidP="0067785F">
      <w:pPr>
        <w:widowControl w:val="0"/>
        <w:autoSpaceDE w:val="0"/>
        <w:autoSpaceDN w:val="0"/>
        <w:adjustRightInd w:val="0"/>
        <w:spacing w:line="426" w:lineRule="exact"/>
        <w:jc w:val="center"/>
        <w:rPr>
          <w:rFonts w:ascii="Times New Roman" w:hAnsi="Times New Roman"/>
          <w:b/>
          <w:bCs/>
          <w:iCs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ALLEGATO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b/>
          <w:bCs/>
          <w:iCs/>
          <w:color w:val="000000"/>
          <w:szCs w:val="24"/>
          <w:lang w:val="it-IT"/>
        </w:rPr>
        <w:t>B1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42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DOMANDA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RICOGNIZIONE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b/>
          <w:bCs/>
          <w:iCs/>
          <w:color w:val="000000"/>
          <w:szCs w:val="24"/>
          <w:lang w:val="it-IT"/>
        </w:rPr>
        <w:t>INTERNA</w:t>
      </w:r>
      <w:r w:rsidRPr="008426F6">
        <w:rPr>
          <w:rFonts w:ascii="Times New Roman" w:hAnsi="Times New Roman"/>
          <w:b/>
          <w:bCs/>
          <w:i/>
          <w:iCs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b/>
          <w:bCs/>
          <w:i/>
          <w:iCs/>
          <w:color w:val="000000"/>
          <w:szCs w:val="24"/>
          <w:lang w:val="it-IT"/>
        </w:rPr>
        <w:br/>
      </w:r>
    </w:p>
    <w:p w:rsidR="000C64FF" w:rsidRDefault="000C64FF" w:rsidP="002A4BE5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AL DIRETTORE DEL</w:t>
      </w:r>
    </w:p>
    <w:p w:rsidR="000C64FF" w:rsidRPr="008426F6" w:rsidRDefault="000C64FF" w:rsidP="002A4BE5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CONSERVATORIO DI MUSICA “N. PICCINNI” </w:t>
      </w:r>
    </w:p>
    <w:p w:rsidR="000C64FF" w:rsidRPr="008426F6" w:rsidRDefault="000C64FF" w:rsidP="002A4BE5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VIA M. CIFARELLI, 26</w:t>
      </w:r>
    </w:p>
    <w:p w:rsidR="000C64FF" w:rsidRPr="008426F6" w:rsidRDefault="000C64FF" w:rsidP="002A4BE5">
      <w:pPr>
        <w:widowControl w:val="0"/>
        <w:autoSpaceDE w:val="0"/>
        <w:autoSpaceDN w:val="0"/>
        <w:adjustRightInd w:val="0"/>
        <w:spacing w:line="360" w:lineRule="auto"/>
        <w:ind w:left="4500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color w:val="000000"/>
          <w:szCs w:val="24"/>
          <w:u w:val="single"/>
          <w:lang w:val="it-IT"/>
        </w:rPr>
        <w:t>70124 Bari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2A4BE5">
      <w:pPr>
        <w:widowControl w:val="0"/>
        <w:autoSpaceDE w:val="0"/>
        <w:autoSpaceDN w:val="0"/>
        <w:adjustRightInd w:val="0"/>
        <w:spacing w:line="280" w:lineRule="exact"/>
        <w:jc w:val="both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2A4B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Il/la sottoscritto/a…………….………………………………………..……………………………….</w:t>
      </w:r>
    </w:p>
    <w:p w:rsidR="000C64FF" w:rsidRPr="008426F6" w:rsidRDefault="000C64FF" w:rsidP="002A4BE5">
      <w:pPr>
        <w:widowControl w:val="0"/>
        <w:tabs>
          <w:tab w:val="left" w:pos="893"/>
          <w:tab w:val="left" w:pos="1826"/>
          <w:tab w:val="left" w:pos="2680"/>
          <w:tab w:val="left" w:pos="3640"/>
          <w:tab w:val="left" w:pos="5146"/>
          <w:tab w:val="left" w:pos="5560"/>
          <w:tab w:val="left" w:pos="6413"/>
          <w:tab w:val="left" w:pos="6826"/>
          <w:tab w:val="left" w:pos="7800"/>
          <w:tab w:val="left" w:pos="8346"/>
          <w:tab w:val="left" w:pos="9946"/>
        </w:tabs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 xml:space="preserve">in servizio presso </w:t>
      </w:r>
      <w:r w:rsidRPr="008426F6">
        <w:rPr>
          <w:rFonts w:ascii="Times New Roman" w:hAnsi="Times New Roman"/>
          <w:color w:val="000000"/>
          <w:szCs w:val="24"/>
          <w:lang w:val="it-IT"/>
        </w:rPr>
        <w:t>codes</w:t>
      </w:r>
      <w:r>
        <w:rPr>
          <w:rFonts w:ascii="Times New Roman" w:hAnsi="Times New Roman"/>
          <w:color w:val="000000"/>
          <w:szCs w:val="24"/>
          <w:lang w:val="it-IT"/>
        </w:rPr>
        <w:t>to Conservatorio in qualità  di D</w:t>
      </w:r>
      <w:r w:rsidRPr="008426F6">
        <w:rPr>
          <w:rFonts w:ascii="Times New Roman" w:hAnsi="Times New Roman"/>
          <w:color w:val="000000"/>
          <w:szCs w:val="24"/>
          <w:lang w:val="it-IT"/>
        </w:rPr>
        <w:t>ocent</w:t>
      </w:r>
      <w:r>
        <w:rPr>
          <w:rFonts w:ascii="Times New Roman" w:hAnsi="Times New Roman"/>
          <w:color w:val="000000"/>
          <w:szCs w:val="24"/>
          <w:lang w:val="it-IT"/>
        </w:rPr>
        <w:t>e per l’insegnamento di</w:t>
      </w:r>
      <w:r w:rsidRPr="008426F6">
        <w:rPr>
          <w:rFonts w:ascii="Times New Roman" w:hAnsi="Times New Roman"/>
          <w:color w:val="000000"/>
          <w:szCs w:val="24"/>
          <w:lang w:val="it-IT"/>
        </w:rPr>
        <w:t>………………………………………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……………………………………………………………….</w:t>
      </w:r>
    </w:p>
    <w:p w:rsidR="000C64FF" w:rsidRPr="008426F6" w:rsidRDefault="000C64FF" w:rsidP="002A4BE5">
      <w:pPr>
        <w:widowControl w:val="0"/>
        <w:tabs>
          <w:tab w:val="left" w:pos="893"/>
          <w:tab w:val="left" w:pos="1826"/>
          <w:tab w:val="left" w:pos="2680"/>
          <w:tab w:val="left" w:pos="3640"/>
          <w:tab w:val="left" w:pos="5146"/>
          <w:tab w:val="left" w:pos="5560"/>
          <w:tab w:val="left" w:pos="6413"/>
          <w:tab w:val="left" w:pos="6826"/>
          <w:tab w:val="left" w:pos="7800"/>
          <w:tab w:val="left" w:pos="8346"/>
          <w:tab w:val="left" w:pos="9946"/>
        </w:tabs>
        <w:autoSpaceDE w:val="0"/>
        <w:autoSpaceDN w:val="0"/>
        <w:adjustRightInd w:val="0"/>
        <w:spacing w:line="240" w:lineRule="exact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40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color w:val="000000"/>
          <w:szCs w:val="24"/>
          <w:lang w:val="it-IT"/>
        </w:rPr>
        <w:t>CHIEDE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306" w:lineRule="exact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2A4BE5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695BE7">
        <w:rPr>
          <w:rFonts w:ascii="Times New Roman" w:hAnsi="Times New Roman"/>
          <w:color w:val="000000"/>
          <w:szCs w:val="24"/>
          <w:lang w:val="it-IT"/>
        </w:rPr>
        <w:t xml:space="preserve">di  essere  ammesso/a  alla  procedura  comparativa  n. ________ del ______________ di questo </w:t>
      </w:r>
      <w:r>
        <w:rPr>
          <w:rFonts w:ascii="Times New Roman" w:hAnsi="Times New Roman"/>
          <w:color w:val="000000"/>
          <w:szCs w:val="24"/>
          <w:lang w:val="it-IT"/>
        </w:rPr>
        <w:t>Conservatorio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  ai  fini  della  ricognizione 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color w:val="000000"/>
          <w:szCs w:val="24"/>
          <w:lang w:val="it-IT"/>
        </w:rPr>
        <w:t>interna  per l’individu</w:t>
      </w:r>
      <w:r>
        <w:rPr>
          <w:rFonts w:ascii="Times New Roman" w:hAnsi="Times New Roman"/>
          <w:color w:val="000000"/>
          <w:szCs w:val="24"/>
          <w:lang w:val="it-IT"/>
        </w:rPr>
        <w:t>azione di D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ocenti per l’insegnamento della seguente </w:t>
      </w:r>
      <w:r>
        <w:rPr>
          <w:rFonts w:ascii="Times New Roman" w:hAnsi="Times New Roman"/>
          <w:color w:val="000000"/>
          <w:szCs w:val="24"/>
          <w:lang w:val="it-IT"/>
        </w:rPr>
        <w:t>disciplina:</w:t>
      </w:r>
      <w:r>
        <w:rPr>
          <w:rFonts w:ascii="Times New Roman" w:hAnsi="Times New Roman"/>
          <w:color w:val="000000"/>
          <w:szCs w:val="24"/>
          <w:lang w:val="it-IT"/>
        </w:rPr>
        <w:br/>
        <w:t>………………………………………………………………………………………………………..</w:t>
      </w:r>
    </w:p>
    <w:p w:rsidR="000C64FF" w:rsidRPr="008426F6" w:rsidRDefault="000C64FF" w:rsidP="002A4BE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</w:t>
      </w: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……………………………………………………..</w:t>
      </w:r>
    </w:p>
    <w:p w:rsidR="000C64FF" w:rsidRPr="008426F6" w:rsidRDefault="000C64FF" w:rsidP="002A4BE5">
      <w:pPr>
        <w:widowControl w:val="0"/>
        <w:autoSpaceDE w:val="0"/>
        <w:autoSpaceDN w:val="0"/>
        <w:adjustRightInd w:val="0"/>
        <w:spacing w:line="360" w:lineRule="auto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A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tal fine</w:t>
      </w:r>
      <w:r>
        <w:rPr>
          <w:rFonts w:ascii="Times New Roman" w:hAnsi="Times New Roman"/>
          <w:color w:val="000000"/>
          <w:szCs w:val="24"/>
          <w:lang w:val="it-IT"/>
        </w:rPr>
        <w:t>,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346" w:lineRule="exact"/>
        <w:jc w:val="center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b/>
          <w:bCs/>
          <w:color w:val="000000"/>
          <w:szCs w:val="24"/>
          <w:lang w:val="it-IT"/>
        </w:rPr>
        <w:t>DICHIARA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346" w:lineRule="exact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346" w:lineRule="exact"/>
        <w:jc w:val="both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sotto la propria personale responsabilità, ai sensi degli artt. 46 e 47 del D.P.R. 445/2000, consapevole delle sanzioni penali previste dall’art. 76 del D.P.R.445/2000, per le ipotesi di falsità i</w:t>
      </w:r>
      <w:r>
        <w:rPr>
          <w:rFonts w:ascii="Times New Roman" w:hAnsi="Times New Roman"/>
          <w:color w:val="000000"/>
          <w:szCs w:val="24"/>
          <w:lang w:val="it-IT"/>
        </w:rPr>
        <w:t>n atti e dichiarazioni mendaci,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di essere in possesso dei seguenti titoli di studio: 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40" w:lineRule="exact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  <w:lang w:val="it-IT"/>
        </w:rPr>
        <w:t>……………………………………………………………………………………………………….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40" w:lineRule="exact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>conseguiti in data</w:t>
      </w:r>
      <w:r>
        <w:rPr>
          <w:rFonts w:ascii="Times New Roman" w:hAnsi="Times New Roman"/>
          <w:color w:val="000000"/>
          <w:szCs w:val="24"/>
          <w:lang w:val="it-IT"/>
        </w:rPr>
        <w:t xml:space="preserve"> …………..…. presso ………………………………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</w:t>
      </w:r>
      <w:r>
        <w:rPr>
          <w:rFonts w:ascii="Times New Roman" w:hAnsi="Times New Roman"/>
          <w:color w:val="000000"/>
          <w:szCs w:val="24"/>
          <w:lang w:val="it-IT"/>
        </w:rPr>
        <w:t>con votazione ……………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. 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13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66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Allega alla presente:  </w:t>
      </w:r>
    </w:p>
    <w:p w:rsidR="000C64FF" w:rsidRPr="008426F6" w:rsidRDefault="000C64FF" w:rsidP="008426F6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</w:rPr>
        <w:t></w:t>
      </w:r>
      <w:r w:rsidRPr="008426F6">
        <w:rPr>
          <w:rFonts w:ascii="Times New Roman" w:hAnsi="Times New Roman"/>
          <w:color w:val="000000"/>
          <w:szCs w:val="24"/>
          <w:lang w:val="it-IT"/>
        </w:rPr>
        <w:tab/>
        <w:t xml:space="preserve">Curriculum vitae 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bookmarkStart w:id="0" w:name="_GoBack"/>
      <w:bookmarkEnd w:id="0"/>
      <w:r w:rsidRPr="008426F6">
        <w:rPr>
          <w:rFonts w:ascii="Times New Roman" w:hAnsi="Times New Roman"/>
          <w:color w:val="000000"/>
          <w:szCs w:val="24"/>
          <w:lang w:val="it-IT"/>
        </w:rPr>
        <w:t xml:space="preserve">professionale autocertificato </w:t>
      </w:r>
      <w:r>
        <w:rPr>
          <w:rFonts w:ascii="Times New Roman" w:hAnsi="Times New Roman"/>
          <w:color w:val="000000"/>
          <w:szCs w:val="24"/>
          <w:lang w:val="it-IT"/>
        </w:rPr>
        <w:t>con annesso elenco titoli professionali</w:t>
      </w:r>
    </w:p>
    <w:p w:rsidR="000C64FF" w:rsidRDefault="000C64FF" w:rsidP="002A4BE5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 w:rsidRPr="008426F6">
        <w:rPr>
          <w:rFonts w:ascii="Times New Roman" w:hAnsi="Times New Roman"/>
          <w:color w:val="000000"/>
          <w:szCs w:val="24"/>
        </w:rPr>
        <w:t></w:t>
      </w:r>
      <w:r w:rsidRPr="008426F6">
        <w:rPr>
          <w:rFonts w:ascii="Times New Roman" w:hAnsi="Times New Roman"/>
          <w:color w:val="000000"/>
          <w:szCs w:val="24"/>
          <w:lang w:val="it-IT"/>
        </w:rPr>
        <w:t xml:space="preserve">  </w:t>
      </w:r>
      <w:r>
        <w:rPr>
          <w:rFonts w:ascii="Times New Roman" w:hAnsi="Times New Roman"/>
          <w:color w:val="000000"/>
          <w:szCs w:val="24"/>
          <w:lang w:val="it-IT"/>
        </w:rPr>
        <w:t xml:space="preserve"> </w:t>
      </w:r>
      <w:r w:rsidRPr="008426F6">
        <w:rPr>
          <w:rFonts w:ascii="Times New Roman" w:hAnsi="Times New Roman"/>
          <w:color w:val="000000"/>
          <w:szCs w:val="24"/>
          <w:lang w:val="it-IT"/>
        </w:rPr>
        <w:t>Progetto didattico relativo all’insegnamento richiesto</w:t>
      </w:r>
    </w:p>
    <w:p w:rsidR="000C64FF" w:rsidRPr="00EF0357" w:rsidRDefault="000C64FF" w:rsidP="00FE75F1">
      <w:pPr>
        <w:widowControl w:val="0"/>
        <w:tabs>
          <w:tab w:val="left" w:pos="1186"/>
        </w:tabs>
        <w:autoSpaceDE w:val="0"/>
        <w:autoSpaceDN w:val="0"/>
        <w:adjustRightInd w:val="0"/>
        <w:spacing w:line="373" w:lineRule="exact"/>
        <w:ind w:left="826"/>
        <w:rPr>
          <w:rFonts w:ascii="Times New Roman" w:hAnsi="Times New Roman"/>
          <w:color w:val="000000"/>
          <w:szCs w:val="24"/>
          <w:lang w:val="it-IT"/>
        </w:rPr>
      </w:pPr>
      <w:r>
        <w:rPr>
          <w:rFonts w:ascii="Times New Roman" w:hAnsi="Times New Roman"/>
          <w:color w:val="000000"/>
          <w:szCs w:val="24"/>
        </w:rPr>
        <w:t></w:t>
      </w:r>
      <w:r w:rsidRPr="000915C7">
        <w:rPr>
          <w:rFonts w:ascii="Times New Roman" w:hAnsi="Times New Roman"/>
          <w:color w:val="000000"/>
          <w:szCs w:val="24"/>
          <w:lang w:val="it-IT"/>
        </w:rPr>
        <w:tab/>
      </w:r>
      <w:r w:rsidRPr="00EF0357">
        <w:rPr>
          <w:rFonts w:ascii="Times New Roman" w:hAnsi="Times New Roman"/>
          <w:color w:val="000000"/>
          <w:szCs w:val="24"/>
          <w:lang w:val="it-IT"/>
        </w:rPr>
        <w:t>Copia di un documento in corso di validità</w:t>
      </w: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8426F6">
      <w:pPr>
        <w:widowControl w:val="0"/>
        <w:autoSpaceDE w:val="0"/>
        <w:autoSpaceDN w:val="0"/>
        <w:adjustRightInd w:val="0"/>
        <w:spacing w:line="240" w:lineRule="exact"/>
        <w:ind w:left="466"/>
        <w:rPr>
          <w:rFonts w:ascii="Times New Roman" w:hAnsi="Times New Roman"/>
          <w:color w:val="000000"/>
          <w:szCs w:val="24"/>
          <w:lang w:val="it-IT"/>
        </w:rPr>
      </w:pPr>
    </w:p>
    <w:p w:rsidR="000C64FF" w:rsidRPr="008426F6" w:rsidRDefault="000C64FF" w:rsidP="008426F6">
      <w:pPr>
        <w:rPr>
          <w:rFonts w:ascii="Times New Roman" w:hAnsi="Times New Roman"/>
        </w:rPr>
      </w:pPr>
      <w:r w:rsidRPr="008426F6">
        <w:rPr>
          <w:rFonts w:ascii="Times New Roman" w:hAnsi="Times New Roman"/>
          <w:color w:val="000000"/>
          <w:szCs w:val="24"/>
          <w:lang w:val="it-IT"/>
        </w:rPr>
        <w:t xml:space="preserve">Luogo e data ……………………………………        </w:t>
      </w:r>
      <w:r>
        <w:rPr>
          <w:rFonts w:ascii="Times New Roman" w:hAnsi="Times New Roman"/>
          <w:color w:val="000000"/>
          <w:szCs w:val="24"/>
        </w:rPr>
        <w:t>Firma………………………………………</w:t>
      </w:r>
    </w:p>
    <w:sectPr w:rsidR="000C64FF" w:rsidRPr="008426F6" w:rsidSect="00D56A9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426F6"/>
    <w:rsid w:val="00013DF2"/>
    <w:rsid w:val="000915C7"/>
    <w:rsid w:val="000B4675"/>
    <w:rsid w:val="000C64FF"/>
    <w:rsid w:val="00163068"/>
    <w:rsid w:val="001D7E31"/>
    <w:rsid w:val="001E3DD3"/>
    <w:rsid w:val="00206F2D"/>
    <w:rsid w:val="00222F4C"/>
    <w:rsid w:val="00231AE9"/>
    <w:rsid w:val="00242378"/>
    <w:rsid w:val="0029022A"/>
    <w:rsid w:val="0029024B"/>
    <w:rsid w:val="0029527F"/>
    <w:rsid w:val="00295AAC"/>
    <w:rsid w:val="00296B9E"/>
    <w:rsid w:val="002A4BE5"/>
    <w:rsid w:val="002D5AA7"/>
    <w:rsid w:val="00312964"/>
    <w:rsid w:val="003F28E3"/>
    <w:rsid w:val="00411357"/>
    <w:rsid w:val="004846E5"/>
    <w:rsid w:val="004C51EF"/>
    <w:rsid w:val="00504E80"/>
    <w:rsid w:val="0056308D"/>
    <w:rsid w:val="00642ABD"/>
    <w:rsid w:val="0067785F"/>
    <w:rsid w:val="00681EF5"/>
    <w:rsid w:val="00695BE7"/>
    <w:rsid w:val="006A7B21"/>
    <w:rsid w:val="007B0D0A"/>
    <w:rsid w:val="007C79A4"/>
    <w:rsid w:val="008426F6"/>
    <w:rsid w:val="00871956"/>
    <w:rsid w:val="00880CB2"/>
    <w:rsid w:val="008A28B2"/>
    <w:rsid w:val="008C5B2B"/>
    <w:rsid w:val="0095549D"/>
    <w:rsid w:val="00972ACE"/>
    <w:rsid w:val="00995D2C"/>
    <w:rsid w:val="00A156DE"/>
    <w:rsid w:val="00A76B02"/>
    <w:rsid w:val="00A92FFB"/>
    <w:rsid w:val="00AA0C57"/>
    <w:rsid w:val="00AC77CC"/>
    <w:rsid w:val="00B177C2"/>
    <w:rsid w:val="00B329A7"/>
    <w:rsid w:val="00B76404"/>
    <w:rsid w:val="00BF4959"/>
    <w:rsid w:val="00C02E9F"/>
    <w:rsid w:val="00CA1570"/>
    <w:rsid w:val="00CE63E5"/>
    <w:rsid w:val="00D56A94"/>
    <w:rsid w:val="00D956A9"/>
    <w:rsid w:val="00D96EBE"/>
    <w:rsid w:val="00D97EB7"/>
    <w:rsid w:val="00DC41E9"/>
    <w:rsid w:val="00EF0357"/>
    <w:rsid w:val="00F1044C"/>
    <w:rsid w:val="00FE75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6F6"/>
    <w:rPr>
      <w:rFonts w:ascii="Verdana" w:hAnsi="Verdana"/>
      <w:sz w:val="24"/>
      <w:szCs w:val="20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6778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Pr>
      <w:rFonts w:ascii="Times New Roman" w:hAnsi="Times New Roman" w:cs="Times New Roman"/>
      <w:sz w:val="2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08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198</Words>
  <Characters>1135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ALLEGATO A</dc:title>
  <dc:subject/>
  <dc:creator>Master</dc:creator>
  <cp:keywords/>
  <dc:description/>
  <cp:lastModifiedBy>Alex</cp:lastModifiedBy>
  <cp:revision>4</cp:revision>
  <cp:lastPrinted>2017-03-03T13:50:00Z</cp:lastPrinted>
  <dcterms:created xsi:type="dcterms:W3CDTF">2017-03-03T13:49:00Z</dcterms:created>
  <dcterms:modified xsi:type="dcterms:W3CDTF">2020-02-15T11:12:00Z</dcterms:modified>
</cp:coreProperties>
</file>