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2B" w:rsidRPr="008426F6" w:rsidRDefault="00EA152B" w:rsidP="00EF0357">
      <w:pPr>
        <w:widowControl w:val="0"/>
        <w:autoSpaceDE w:val="0"/>
        <w:autoSpaceDN w:val="0"/>
        <w:adjustRightInd w:val="0"/>
        <w:spacing w:line="426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ALLEGATO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Cs w:val="24"/>
          <w:lang w:val="it-IT"/>
        </w:rPr>
        <w:t>B2</w:t>
      </w:r>
    </w:p>
    <w:p w:rsidR="00EA152B" w:rsidRPr="008426F6" w:rsidRDefault="00EA152B" w:rsidP="00EF0357">
      <w:pPr>
        <w:widowControl w:val="0"/>
        <w:autoSpaceDE w:val="0"/>
        <w:autoSpaceDN w:val="0"/>
        <w:adjustRightInd w:val="0"/>
        <w:spacing w:line="426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DOMANDA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Cs w:val="24"/>
          <w:lang w:val="it-IT"/>
        </w:rPr>
        <w:t>ESPERTI ESTERNI</w:t>
      </w:r>
      <w:r w:rsidRPr="008426F6">
        <w:rPr>
          <w:rFonts w:ascii="Times New Roman" w:hAnsi="Times New Roman"/>
          <w:b/>
          <w:bCs/>
          <w:i/>
          <w:iCs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b/>
          <w:bCs/>
          <w:i/>
          <w:iCs/>
          <w:color w:val="000000"/>
          <w:szCs w:val="24"/>
          <w:lang w:val="it-IT"/>
        </w:rPr>
        <w:br/>
      </w:r>
    </w:p>
    <w:p w:rsidR="00EA152B" w:rsidRDefault="00EA152B" w:rsidP="00EF0357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AL DIRETTORE DEL</w:t>
      </w:r>
    </w:p>
    <w:p w:rsidR="00EA152B" w:rsidRPr="008426F6" w:rsidRDefault="00EA152B" w:rsidP="00EF0357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CONSERVATORIO DI MUSICA “N. PICCINNI” </w:t>
      </w:r>
    </w:p>
    <w:p w:rsidR="00EA152B" w:rsidRPr="008426F6" w:rsidRDefault="00EA152B" w:rsidP="00EF0357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VIA M. CIFARELLI, 26</w:t>
      </w:r>
    </w:p>
    <w:p w:rsidR="00EA152B" w:rsidRPr="008426F6" w:rsidRDefault="00EA152B" w:rsidP="00EF0357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color w:val="000000"/>
          <w:szCs w:val="24"/>
          <w:u w:val="single"/>
          <w:lang w:val="it-IT"/>
        </w:rPr>
        <w:t>70124 Bari</w:t>
      </w: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EA152B" w:rsidRPr="00EF0357" w:rsidRDefault="00EA152B" w:rsidP="00EF035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Il/la s</w:t>
      </w:r>
      <w:r w:rsidRPr="00EF0357">
        <w:rPr>
          <w:rFonts w:ascii="Times New Roman" w:hAnsi="Times New Roman"/>
          <w:color w:val="000000"/>
          <w:szCs w:val="24"/>
          <w:lang w:val="it-IT"/>
        </w:rPr>
        <w:t>ottoscritto/a………</w:t>
      </w:r>
      <w:r>
        <w:rPr>
          <w:rFonts w:ascii="Times New Roman" w:hAnsi="Times New Roman"/>
          <w:color w:val="000000"/>
          <w:szCs w:val="24"/>
          <w:lang w:val="it-IT"/>
        </w:rPr>
        <w:t>…….………………………………….…………………………..…</w:t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……… </w:t>
      </w:r>
    </w:p>
    <w:p w:rsidR="00EA152B" w:rsidRPr="00EF0357" w:rsidRDefault="00EA152B" w:rsidP="00EF035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 xml:space="preserve">nato/a </w:t>
      </w:r>
      <w:r>
        <w:rPr>
          <w:rFonts w:ascii="Times New Roman" w:hAnsi="Times New Roman"/>
          <w:color w:val="000000"/>
          <w:szCs w:val="24"/>
          <w:lang w:val="it-IT"/>
        </w:rPr>
        <w:t>il………….. a ………………………….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……………………………….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prov. </w:t>
      </w:r>
      <w:r>
        <w:rPr>
          <w:rFonts w:ascii="Times New Roman" w:hAnsi="Times New Roman"/>
          <w:color w:val="000000"/>
          <w:szCs w:val="24"/>
          <w:lang w:val="it-IT"/>
        </w:rPr>
        <w:t>…..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</w:t>
      </w:r>
      <w:r>
        <w:rPr>
          <w:rFonts w:ascii="Times New Roman" w:hAnsi="Times New Roman"/>
          <w:color w:val="000000"/>
          <w:szCs w:val="24"/>
          <w:lang w:val="it-IT"/>
        </w:rPr>
        <w:t>..</w:t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. </w:t>
      </w:r>
      <w:r>
        <w:rPr>
          <w:rFonts w:ascii="Times New Roman" w:hAnsi="Times New Roman"/>
          <w:color w:val="000000"/>
          <w:szCs w:val="24"/>
          <w:lang w:val="it-IT"/>
        </w:rPr>
        <w:t xml:space="preserve"> residente </w:t>
      </w:r>
      <w:r w:rsidRPr="00EF0357">
        <w:rPr>
          <w:rFonts w:ascii="Times New Roman" w:hAnsi="Times New Roman"/>
          <w:color w:val="000000"/>
          <w:szCs w:val="24"/>
          <w:lang w:val="it-IT"/>
        </w:rPr>
        <w:t>a……………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……….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…….………</w:t>
      </w:r>
      <w:r>
        <w:rPr>
          <w:rFonts w:ascii="Times New Roman" w:hAnsi="Times New Roman"/>
          <w:color w:val="000000"/>
          <w:szCs w:val="24"/>
          <w:lang w:val="it-IT"/>
        </w:rPr>
        <w:t xml:space="preserve">.………prov. </w:t>
      </w:r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……..</w:t>
      </w:r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c.a.p…………….. </w:t>
      </w:r>
      <w:r>
        <w:rPr>
          <w:rFonts w:ascii="Times New Roman" w:hAnsi="Times New Roman"/>
          <w:color w:val="000000"/>
          <w:szCs w:val="24"/>
          <w:lang w:val="it-IT"/>
        </w:rPr>
        <w:t xml:space="preserve">in via………………………………..……………………………………….. …………………….………. n………., codice </w:t>
      </w:r>
      <w:r w:rsidRPr="00EF0357">
        <w:rPr>
          <w:rFonts w:ascii="Times New Roman" w:hAnsi="Times New Roman"/>
          <w:color w:val="000000"/>
          <w:szCs w:val="24"/>
          <w:lang w:val="it-IT"/>
        </w:rPr>
        <w:t>fiscale …………</w:t>
      </w:r>
      <w:r>
        <w:rPr>
          <w:rFonts w:ascii="Times New Roman" w:hAnsi="Times New Roman"/>
          <w:color w:val="000000"/>
          <w:szCs w:val="24"/>
          <w:lang w:val="it-IT"/>
        </w:rPr>
        <w:t>…………..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……………………… Tel. ……………</w:t>
      </w:r>
      <w:r>
        <w:rPr>
          <w:rFonts w:ascii="Times New Roman" w:hAnsi="Times New Roman"/>
          <w:color w:val="000000"/>
          <w:szCs w:val="24"/>
          <w:lang w:val="it-IT"/>
        </w:rPr>
        <w:t>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…..………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  email: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…………..…</w:t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……………… </w:t>
      </w: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213" w:lineRule="exact"/>
        <w:ind w:left="4906"/>
        <w:rPr>
          <w:rFonts w:ascii="Times New Roman" w:hAnsi="Times New Roman"/>
          <w:color w:val="000000"/>
          <w:szCs w:val="24"/>
          <w:lang w:val="it-IT"/>
        </w:rPr>
      </w:pPr>
    </w:p>
    <w:p w:rsidR="00EA152B" w:rsidRDefault="00EA152B" w:rsidP="000915C7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/>
          <w:b/>
          <w:bCs/>
          <w:color w:val="000000"/>
          <w:szCs w:val="24"/>
          <w:lang w:val="it-IT"/>
        </w:rPr>
      </w:pPr>
      <w:r w:rsidRPr="00EF0357">
        <w:rPr>
          <w:rFonts w:ascii="Times New Roman" w:hAnsi="Times New Roman"/>
          <w:b/>
          <w:bCs/>
          <w:color w:val="000000"/>
          <w:szCs w:val="24"/>
          <w:lang w:val="it-IT"/>
        </w:rPr>
        <w:t>CHIEDE</w:t>
      </w:r>
    </w:p>
    <w:p w:rsidR="00EA152B" w:rsidRDefault="00EA152B" w:rsidP="000915C7">
      <w:pPr>
        <w:widowControl w:val="0"/>
        <w:autoSpaceDE w:val="0"/>
        <w:autoSpaceDN w:val="0"/>
        <w:adjustRightInd w:val="0"/>
        <w:spacing w:line="240" w:lineRule="exact"/>
        <w:rPr>
          <w:rFonts w:ascii="Times New Roman" w:hAnsi="Times New Roman"/>
          <w:b/>
          <w:bCs/>
          <w:color w:val="000000"/>
          <w:szCs w:val="24"/>
          <w:lang w:val="it-IT"/>
        </w:rPr>
      </w:pPr>
    </w:p>
    <w:p w:rsidR="00EA152B" w:rsidRPr="008426F6" w:rsidRDefault="00EA152B" w:rsidP="000915C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 xml:space="preserve">di  essere  ammesso/a  alla  procedura  comparativa  </w:t>
      </w:r>
      <w:r w:rsidRPr="00503761">
        <w:rPr>
          <w:rFonts w:ascii="Times New Roman" w:hAnsi="Times New Roman"/>
          <w:color w:val="000000"/>
          <w:szCs w:val="24"/>
          <w:lang w:val="it-IT"/>
        </w:rPr>
        <w:t xml:space="preserve">n. </w:t>
      </w:r>
      <w:r>
        <w:rPr>
          <w:rFonts w:ascii="Times New Roman" w:hAnsi="Times New Roman"/>
          <w:color w:val="000000"/>
          <w:szCs w:val="24"/>
          <w:lang w:val="it-IT"/>
        </w:rPr>
        <w:t>________ del ______________</w:t>
      </w:r>
      <w:r w:rsidRPr="00503761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color w:val="000000"/>
          <w:szCs w:val="24"/>
          <w:lang w:val="it-IT"/>
        </w:rPr>
        <w:t>di questo Conservatorio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color w:val="000000"/>
          <w:szCs w:val="24"/>
          <w:lang w:val="it-IT"/>
        </w:rPr>
        <w:t xml:space="preserve">  ai  fini  della </w:t>
      </w:r>
      <w:r w:rsidRPr="008426F6">
        <w:rPr>
          <w:rFonts w:ascii="Times New Roman" w:hAnsi="Times New Roman"/>
          <w:color w:val="000000"/>
          <w:szCs w:val="24"/>
          <w:lang w:val="it-IT"/>
        </w:rPr>
        <w:t>individu</w:t>
      </w:r>
      <w:r>
        <w:rPr>
          <w:rFonts w:ascii="Times New Roman" w:hAnsi="Times New Roman"/>
          <w:color w:val="000000"/>
          <w:szCs w:val="24"/>
          <w:lang w:val="it-IT"/>
        </w:rPr>
        <w:t>azione di D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ocenti per l’insegnamento della seguente </w:t>
      </w:r>
      <w:r>
        <w:rPr>
          <w:rFonts w:ascii="Times New Roman" w:hAnsi="Times New Roman"/>
          <w:color w:val="000000"/>
          <w:szCs w:val="24"/>
          <w:lang w:val="it-IT"/>
        </w:rPr>
        <w:t>disciplina:….…………………………………………………………………………………………..</w:t>
      </w:r>
    </w:p>
    <w:p w:rsidR="00EA152B" w:rsidRPr="008426F6" w:rsidRDefault="00EA152B" w:rsidP="000915C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…………</w:t>
      </w:r>
      <w:r>
        <w:rPr>
          <w:rFonts w:ascii="Times New Roman" w:hAnsi="Times New Roman"/>
          <w:color w:val="000000"/>
          <w:szCs w:val="24"/>
          <w:lang w:val="it-IT"/>
        </w:rPr>
        <w:t>.</w:t>
      </w:r>
      <w:r w:rsidRPr="008426F6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.</w:t>
      </w:r>
      <w:r w:rsidRPr="008426F6">
        <w:rPr>
          <w:rFonts w:ascii="Times New Roman" w:hAnsi="Times New Roman"/>
          <w:color w:val="000000"/>
          <w:szCs w:val="24"/>
          <w:lang w:val="it-IT"/>
        </w:rPr>
        <w:t>……………………………………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……………………………………………………..</w:t>
      </w:r>
    </w:p>
    <w:p w:rsidR="00EA152B" w:rsidRPr="00EF0357" w:rsidRDefault="00EA152B" w:rsidP="000915C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A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tal fine</w:t>
      </w:r>
      <w:r>
        <w:rPr>
          <w:rFonts w:ascii="Times New Roman" w:hAnsi="Times New Roman"/>
          <w:color w:val="000000"/>
          <w:szCs w:val="24"/>
          <w:lang w:val="it-IT"/>
        </w:rPr>
        <w:t>,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</w:p>
    <w:p w:rsidR="00EA152B" w:rsidRPr="00EF0357" w:rsidRDefault="00EA152B" w:rsidP="000915C7">
      <w:pPr>
        <w:widowControl w:val="0"/>
        <w:autoSpaceDE w:val="0"/>
        <w:autoSpaceDN w:val="0"/>
        <w:adjustRightInd w:val="0"/>
        <w:spacing w:line="346" w:lineRule="exact"/>
        <w:jc w:val="center"/>
        <w:rPr>
          <w:rFonts w:ascii="Times New Roman" w:hAnsi="Times New Roman"/>
          <w:b/>
          <w:bCs/>
          <w:color w:val="000000"/>
          <w:szCs w:val="24"/>
          <w:lang w:val="it-IT"/>
        </w:rPr>
      </w:pPr>
      <w:r w:rsidRPr="00EF0357">
        <w:rPr>
          <w:rFonts w:ascii="Times New Roman" w:hAnsi="Times New Roman"/>
          <w:b/>
          <w:bCs/>
          <w:color w:val="000000"/>
          <w:szCs w:val="24"/>
          <w:lang w:val="it-IT"/>
        </w:rPr>
        <w:t>DICHIARA</w:t>
      </w: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346" w:lineRule="exact"/>
        <w:ind w:left="4800"/>
        <w:rPr>
          <w:rFonts w:ascii="Times New Roman" w:hAnsi="Times New Roman"/>
          <w:color w:val="000000"/>
          <w:szCs w:val="24"/>
          <w:lang w:val="it-IT"/>
        </w:rPr>
      </w:pPr>
    </w:p>
    <w:p w:rsidR="00EA152B" w:rsidRDefault="00EA152B" w:rsidP="000915C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 xml:space="preserve">sotto la propria personale responsabilità, ai sensi degli artt. 46 e 47 del D.P.R. 445/2000, consapevole delle sanzioni penali previste dall’art. 76 del D.P.R.445/2000, per le ipotesi di falsità in atti e dichiarazioni mendaci: </w:t>
      </w:r>
    </w:p>
    <w:p w:rsidR="00EA152B" w:rsidRPr="00EF0357" w:rsidRDefault="00EA152B" w:rsidP="000915C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  <w:lang w:val="it-IT"/>
        </w:rPr>
      </w:pPr>
    </w:p>
    <w:p w:rsidR="00EA152B" w:rsidRPr="00EF0357" w:rsidRDefault="00EA152B" w:rsidP="00F7645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>di essere in possesso dei seguenti titoli di studio ……………………………………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……………………………………………………………………</w:t>
      </w:r>
    </w:p>
    <w:p w:rsidR="00EA152B" w:rsidRPr="00EF0357" w:rsidRDefault="00EA152B" w:rsidP="00F76451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………………………..</w:t>
      </w:r>
      <w:r w:rsidRPr="00EF0357">
        <w:rPr>
          <w:rFonts w:ascii="Times New Roman" w:hAnsi="Times New Roman"/>
          <w:color w:val="000000"/>
          <w:szCs w:val="24"/>
          <w:lang w:val="it-IT"/>
        </w:rPr>
        <w:t>conseguiti in data ………</w:t>
      </w:r>
      <w:r>
        <w:rPr>
          <w:rFonts w:ascii="Times New Roman" w:hAnsi="Times New Roman"/>
          <w:color w:val="000000"/>
          <w:szCs w:val="24"/>
          <w:lang w:val="it-IT"/>
        </w:rPr>
        <w:t>…………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…..….. con votazione…</w:t>
      </w:r>
      <w:r>
        <w:rPr>
          <w:rFonts w:ascii="Times New Roman" w:hAnsi="Times New Roman"/>
          <w:color w:val="000000"/>
          <w:szCs w:val="24"/>
          <w:lang w:val="it-IT"/>
        </w:rPr>
        <w:t>….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 presso ………………</w:t>
      </w:r>
      <w:r>
        <w:rPr>
          <w:rFonts w:ascii="Times New Roman" w:hAnsi="Times New Roman"/>
          <w:color w:val="000000"/>
          <w:szCs w:val="24"/>
          <w:lang w:val="it-IT"/>
        </w:rPr>
        <w:t>……..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……………………………………………………..</w:t>
      </w: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266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266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 xml:space="preserve">Allega alla presente:  </w:t>
      </w:r>
    </w:p>
    <w:p w:rsidR="00EA152B" w:rsidRPr="00EF0357" w:rsidRDefault="00EA152B" w:rsidP="00995121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</w:rPr>
        <w:t></w:t>
      </w:r>
      <w:r>
        <w:rPr>
          <w:rFonts w:ascii="Times New Roman" w:hAnsi="Times New Roman"/>
          <w:color w:val="000000"/>
          <w:szCs w:val="24"/>
          <w:lang w:val="it-IT"/>
        </w:rPr>
        <w:tab/>
      </w:r>
      <w:r w:rsidRPr="00EF0357">
        <w:rPr>
          <w:rFonts w:ascii="Times New Roman" w:hAnsi="Times New Roman"/>
          <w:color w:val="000000"/>
          <w:szCs w:val="24"/>
          <w:lang w:val="it-IT"/>
        </w:rPr>
        <w:t>Curriculum vitae professionale autocertificato con annesso elenco titoli</w:t>
      </w:r>
    </w:p>
    <w:p w:rsidR="00EA152B" w:rsidRPr="00EF0357" w:rsidRDefault="00EA152B" w:rsidP="00B700DD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</w:rPr>
        <w:t></w:t>
      </w:r>
      <w:r>
        <w:rPr>
          <w:rFonts w:ascii="Times New Roman" w:hAnsi="Times New Roman"/>
          <w:color w:val="000000"/>
          <w:szCs w:val="24"/>
          <w:lang w:val="it-IT"/>
        </w:rPr>
        <w:tab/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Progetto didattico relativo all’insegnamento richiesto          </w:t>
      </w:r>
    </w:p>
    <w:p w:rsidR="00EA152B" w:rsidRPr="00EF0357" w:rsidRDefault="00EA152B" w:rsidP="00B700DD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</w:rPr>
        <w:t></w:t>
      </w:r>
      <w:r w:rsidRPr="000915C7">
        <w:rPr>
          <w:rFonts w:ascii="Times New Roman" w:hAnsi="Times New Roman"/>
          <w:color w:val="000000"/>
          <w:szCs w:val="24"/>
          <w:lang w:val="it-IT"/>
        </w:rPr>
        <w:tab/>
      </w:r>
      <w:r w:rsidRPr="00EF0357">
        <w:rPr>
          <w:rFonts w:ascii="Times New Roman" w:hAnsi="Times New Roman"/>
          <w:color w:val="000000"/>
          <w:szCs w:val="24"/>
          <w:lang w:val="it-IT"/>
        </w:rPr>
        <w:t>Copia di un documento in corso di validità</w:t>
      </w: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213" w:lineRule="exact"/>
        <w:ind w:left="3626"/>
        <w:rPr>
          <w:rFonts w:ascii="Times New Roman" w:hAnsi="Times New Roman"/>
          <w:color w:val="000000"/>
          <w:szCs w:val="24"/>
          <w:lang w:val="it-IT"/>
        </w:rPr>
      </w:pPr>
    </w:p>
    <w:p w:rsidR="00EA152B" w:rsidRDefault="00EA152B" w:rsidP="000915C7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/>
          <w:b/>
          <w:bCs/>
          <w:color w:val="000000"/>
          <w:szCs w:val="24"/>
          <w:lang w:val="it-IT"/>
        </w:rPr>
      </w:pPr>
      <w:r w:rsidRPr="00EF0357">
        <w:rPr>
          <w:rFonts w:ascii="Times New Roman" w:hAnsi="Times New Roman"/>
          <w:b/>
          <w:bCs/>
          <w:color w:val="000000"/>
          <w:szCs w:val="24"/>
          <w:lang w:val="it-IT"/>
        </w:rPr>
        <w:t>ESPRIME IL PROPRIO CONSENSO</w:t>
      </w:r>
    </w:p>
    <w:p w:rsidR="00EA152B" w:rsidRPr="00EF0357" w:rsidRDefault="00EA152B" w:rsidP="000915C7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</w:p>
    <w:p w:rsidR="00EA152B" w:rsidRDefault="00EA152B" w:rsidP="00F76451">
      <w:pPr>
        <w:widowControl w:val="0"/>
        <w:autoSpaceDE w:val="0"/>
        <w:autoSpaceDN w:val="0"/>
        <w:adjustRightInd w:val="0"/>
        <w:spacing w:line="346" w:lineRule="exact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 xml:space="preserve">affinché  i  dati  forniti  possano  essere  trattati  nel  rispetto  del  D.L.vo  196/2003  per  gli  adempimenti  connessi alla presente procedura. </w:t>
      </w:r>
    </w:p>
    <w:p w:rsidR="00EA152B" w:rsidRPr="00EF0357" w:rsidRDefault="00EA152B" w:rsidP="00F76451">
      <w:pPr>
        <w:widowControl w:val="0"/>
        <w:autoSpaceDE w:val="0"/>
        <w:autoSpaceDN w:val="0"/>
        <w:adjustRightInd w:val="0"/>
        <w:spacing w:line="346" w:lineRule="exact"/>
        <w:rPr>
          <w:rFonts w:ascii="Times New Roman" w:hAnsi="Times New Roman"/>
          <w:color w:val="000000"/>
          <w:szCs w:val="24"/>
          <w:lang w:val="it-IT"/>
        </w:rPr>
      </w:pPr>
    </w:p>
    <w:p w:rsidR="00EA152B" w:rsidRPr="00EF0357" w:rsidRDefault="00EA152B" w:rsidP="00F76451">
      <w:pPr>
        <w:widowControl w:val="0"/>
        <w:autoSpaceDE w:val="0"/>
        <w:autoSpaceDN w:val="0"/>
        <w:adjustRightInd w:val="0"/>
        <w:spacing w:line="346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b/>
          <w:bCs/>
          <w:color w:val="000000"/>
          <w:szCs w:val="24"/>
          <w:lang w:val="it-IT"/>
        </w:rPr>
        <w:t>DICHIARA INOLTRE</w:t>
      </w:r>
    </w:p>
    <w:p w:rsidR="00EA152B" w:rsidRPr="00EF0357" w:rsidRDefault="00EA152B" w:rsidP="00F76451">
      <w:pPr>
        <w:widowControl w:val="0"/>
        <w:autoSpaceDE w:val="0"/>
        <w:autoSpaceDN w:val="0"/>
        <w:adjustRightInd w:val="0"/>
        <w:spacing w:line="213" w:lineRule="exact"/>
        <w:rPr>
          <w:rFonts w:ascii="Times New Roman" w:hAnsi="Times New Roman"/>
          <w:color w:val="000000"/>
          <w:szCs w:val="24"/>
          <w:lang w:val="it-IT"/>
        </w:rPr>
      </w:pPr>
    </w:p>
    <w:p w:rsidR="00EA152B" w:rsidRPr="00EF0357" w:rsidRDefault="00EA152B" w:rsidP="00F76451">
      <w:pPr>
        <w:widowControl w:val="0"/>
        <w:autoSpaceDE w:val="0"/>
        <w:autoSpaceDN w:val="0"/>
        <w:adjustRightInd w:val="0"/>
        <w:spacing w:line="213" w:lineRule="exact"/>
        <w:rPr>
          <w:rFonts w:ascii="Times New Roman" w:hAnsi="Times New Roman"/>
          <w:color w:val="000000"/>
          <w:szCs w:val="24"/>
          <w:lang w:val="it-IT"/>
        </w:rPr>
      </w:pPr>
    </w:p>
    <w:p w:rsidR="00EA152B" w:rsidRDefault="00EA152B" w:rsidP="00F76451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>di eleggere agli effetti del bando il proprio recapito in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</w:t>
      </w:r>
      <w:r>
        <w:rPr>
          <w:rFonts w:ascii="Times New Roman" w:hAnsi="Times New Roman"/>
          <w:color w:val="000000"/>
          <w:szCs w:val="24"/>
          <w:lang w:val="it-IT"/>
        </w:rPr>
        <w:t xml:space="preserve">…….……… prov. </w:t>
      </w:r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……..…..</w:t>
      </w:r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c.a.p…………….. </w:t>
      </w:r>
      <w:r>
        <w:rPr>
          <w:rFonts w:ascii="Times New Roman" w:hAnsi="Times New Roman"/>
          <w:color w:val="000000"/>
          <w:szCs w:val="24"/>
          <w:lang w:val="it-IT"/>
        </w:rPr>
        <w:t>in via………………………………..………………...…….</w:t>
      </w:r>
    </w:p>
    <w:p w:rsidR="00EA152B" w:rsidRDefault="00EA152B" w:rsidP="00F76451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 xml:space="preserve">…………...………………………………………...………..…………………….………. n…….…., </w:t>
      </w:r>
    </w:p>
    <w:p w:rsidR="00EA152B" w:rsidRPr="00EF0357" w:rsidRDefault="00EA152B" w:rsidP="00F76451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>Tel. ……………</w:t>
      </w:r>
      <w:r>
        <w:rPr>
          <w:rFonts w:ascii="Times New Roman" w:hAnsi="Times New Roman"/>
          <w:color w:val="000000"/>
          <w:szCs w:val="24"/>
          <w:lang w:val="it-IT"/>
        </w:rPr>
        <w:t>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…..………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  email: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…………..…………………</w:t>
      </w: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EA152B" w:rsidRDefault="00EA152B" w:rsidP="00995121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EA152B" w:rsidRDefault="00EA152B" w:rsidP="00995121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EA152B" w:rsidRDefault="00EA152B" w:rsidP="00995121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EA152B" w:rsidRPr="00EF0357" w:rsidRDefault="00EA152B" w:rsidP="00995121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EA152B" w:rsidRPr="00F76451" w:rsidRDefault="00EA152B" w:rsidP="00F76451">
      <w:pPr>
        <w:rPr>
          <w:rFonts w:ascii="Times New Roman" w:hAnsi="Times New Roman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Luogo e data ……………………………………        </w:t>
      </w:r>
      <w:r w:rsidRPr="00F76451">
        <w:rPr>
          <w:rFonts w:ascii="Times New Roman" w:hAnsi="Times New Roman"/>
          <w:color w:val="000000"/>
          <w:szCs w:val="24"/>
          <w:lang w:val="it-IT"/>
        </w:rPr>
        <w:t>Firma………………………………………</w:t>
      </w:r>
    </w:p>
    <w:p w:rsidR="00EA152B" w:rsidRPr="00F76451" w:rsidRDefault="00EA152B">
      <w:pPr>
        <w:rPr>
          <w:lang w:val="it-IT"/>
        </w:rPr>
      </w:pPr>
    </w:p>
    <w:sectPr w:rsidR="00EA152B" w:rsidRPr="00F76451" w:rsidSect="005C26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AA4E8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91AA8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F1CFB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B6A32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B4E9A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DB208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F9C3D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39CAE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92DD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B582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121"/>
    <w:rsid w:val="0005024D"/>
    <w:rsid w:val="000915C7"/>
    <w:rsid w:val="000A241C"/>
    <w:rsid w:val="000C6DC5"/>
    <w:rsid w:val="000D561F"/>
    <w:rsid w:val="00156B87"/>
    <w:rsid w:val="00191A73"/>
    <w:rsid w:val="001D3794"/>
    <w:rsid w:val="002078D4"/>
    <w:rsid w:val="002751BF"/>
    <w:rsid w:val="002846CC"/>
    <w:rsid w:val="002C7A6F"/>
    <w:rsid w:val="002D01D5"/>
    <w:rsid w:val="0031007F"/>
    <w:rsid w:val="00345DE8"/>
    <w:rsid w:val="0035027F"/>
    <w:rsid w:val="00350DEC"/>
    <w:rsid w:val="0035792A"/>
    <w:rsid w:val="003D6203"/>
    <w:rsid w:val="00414D74"/>
    <w:rsid w:val="00432577"/>
    <w:rsid w:val="00467C33"/>
    <w:rsid w:val="00503761"/>
    <w:rsid w:val="00555B45"/>
    <w:rsid w:val="005B6FA6"/>
    <w:rsid w:val="005C268E"/>
    <w:rsid w:val="00600A45"/>
    <w:rsid w:val="006175D6"/>
    <w:rsid w:val="00720BE2"/>
    <w:rsid w:val="0075380B"/>
    <w:rsid w:val="007C38B3"/>
    <w:rsid w:val="007E124F"/>
    <w:rsid w:val="007E5825"/>
    <w:rsid w:val="00803C33"/>
    <w:rsid w:val="00836726"/>
    <w:rsid w:val="008426F6"/>
    <w:rsid w:val="008678CD"/>
    <w:rsid w:val="008B5B9E"/>
    <w:rsid w:val="0098257D"/>
    <w:rsid w:val="00995121"/>
    <w:rsid w:val="009A2F32"/>
    <w:rsid w:val="009F789D"/>
    <w:rsid w:val="00A66EDC"/>
    <w:rsid w:val="00A758B7"/>
    <w:rsid w:val="00AF3883"/>
    <w:rsid w:val="00B27274"/>
    <w:rsid w:val="00B700DD"/>
    <w:rsid w:val="00BE16B4"/>
    <w:rsid w:val="00BF125C"/>
    <w:rsid w:val="00C117D5"/>
    <w:rsid w:val="00C27749"/>
    <w:rsid w:val="00CD04B2"/>
    <w:rsid w:val="00D018BD"/>
    <w:rsid w:val="00D605A1"/>
    <w:rsid w:val="00DA43BD"/>
    <w:rsid w:val="00DB146E"/>
    <w:rsid w:val="00DB2733"/>
    <w:rsid w:val="00DC1002"/>
    <w:rsid w:val="00E178FD"/>
    <w:rsid w:val="00E7049F"/>
    <w:rsid w:val="00EA152B"/>
    <w:rsid w:val="00EF0357"/>
    <w:rsid w:val="00F347B4"/>
    <w:rsid w:val="00F76451"/>
    <w:rsid w:val="00F90525"/>
    <w:rsid w:val="00F95432"/>
    <w:rsid w:val="00FC107D"/>
    <w:rsid w:val="00FD4CA6"/>
    <w:rsid w:val="00FE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21"/>
    <w:rPr>
      <w:rFonts w:ascii="Verdana" w:hAnsi="Verdana"/>
      <w:sz w:val="24"/>
      <w:szCs w:val="2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63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288</Words>
  <Characters>1645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B</dc:title>
  <dc:subject/>
  <dc:creator>Master</dc:creator>
  <cp:keywords/>
  <dc:description/>
  <cp:lastModifiedBy>Alex</cp:lastModifiedBy>
  <cp:revision>3</cp:revision>
  <cp:lastPrinted>2017-03-03T13:50:00Z</cp:lastPrinted>
  <dcterms:created xsi:type="dcterms:W3CDTF">2017-03-03T13:50:00Z</dcterms:created>
  <dcterms:modified xsi:type="dcterms:W3CDTF">2020-02-15T11:02:00Z</dcterms:modified>
</cp:coreProperties>
</file>